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442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45A7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5A7F">
              <w:rPr>
                <w:szCs w:val="28"/>
              </w:rPr>
              <w:t>1494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45A7F" w:rsidRDefault="00745A7F" w:rsidP="00745A7F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      </w:r>
            <w:r>
              <w:t>"</w:t>
            </w:r>
          </w:p>
        </w:tc>
      </w:tr>
    </w:tbl>
    <w:p w:rsidR="000B3FB2" w:rsidRDefault="000B3FB2"/>
    <w:p w:rsidR="00745A7F" w:rsidRDefault="00745A7F" w:rsidP="00745A7F">
      <w:pPr>
        <w:ind w:firstLine="709"/>
      </w:pPr>
      <w:r>
        <w:t>Законодательное Собрание Приморского края</w:t>
      </w:r>
    </w:p>
    <w:p w:rsidR="00745A7F" w:rsidRDefault="00745A7F" w:rsidP="00745A7F"/>
    <w:p w:rsidR="00745A7F" w:rsidRDefault="00745A7F" w:rsidP="00745A7F">
      <w:r>
        <w:t>ПОСТАНОВЛЯЕТ:</w:t>
      </w:r>
    </w:p>
    <w:p w:rsidR="00745A7F" w:rsidRDefault="00745A7F" w:rsidP="00745A7F">
      <w:pPr>
        <w:jc w:val="both"/>
      </w:pPr>
    </w:p>
    <w:p w:rsidR="00745A7F" w:rsidRDefault="00745A7F" w:rsidP="00745A7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 единой дате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>".</w:t>
      </w:r>
    </w:p>
    <w:p w:rsidR="00745A7F" w:rsidRDefault="00745A7F" w:rsidP="00745A7F">
      <w:pPr>
        <w:jc w:val="both"/>
      </w:pPr>
    </w:p>
    <w:p w:rsidR="00745A7F" w:rsidRDefault="00745A7F" w:rsidP="00745A7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45A7F" w:rsidRDefault="00745A7F" w:rsidP="00745A7F">
      <w:pPr>
        <w:pStyle w:val="a3"/>
        <w:tabs>
          <w:tab w:val="clear" w:pos="4153"/>
          <w:tab w:val="clear" w:pos="8306"/>
        </w:tabs>
        <w:jc w:val="both"/>
      </w:pPr>
    </w:p>
    <w:p w:rsidR="00745A7F" w:rsidRDefault="00745A7F" w:rsidP="00745A7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45A7F" w:rsidRDefault="00745A7F" w:rsidP="00745A7F">
      <w:pPr>
        <w:jc w:val="both"/>
      </w:pPr>
      <w:bookmarkStart w:id="0" w:name="_GoBack"/>
      <w:bookmarkEnd w:id="0"/>
    </w:p>
    <w:p w:rsidR="00745A7F" w:rsidRDefault="00745A7F" w:rsidP="00745A7F">
      <w:pPr>
        <w:jc w:val="both"/>
      </w:pPr>
    </w:p>
    <w:p w:rsidR="00745A7F" w:rsidRDefault="00745A7F" w:rsidP="00745A7F">
      <w:pPr>
        <w:jc w:val="both"/>
      </w:pPr>
    </w:p>
    <w:p w:rsidR="00745A7F" w:rsidRDefault="00745A7F" w:rsidP="00745A7F">
      <w:pPr>
        <w:jc w:val="both"/>
      </w:pPr>
      <w:r>
        <w:t>Председатель</w:t>
      </w:r>
    </w:p>
    <w:p w:rsidR="00745A7F" w:rsidRDefault="00745A7F" w:rsidP="00745A7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45A7F" w:rsidRDefault="00745A7F" w:rsidP="00745A7F"/>
    <w:p w:rsidR="00745A7F" w:rsidRDefault="00745A7F" w:rsidP="00745A7F"/>
    <w:p w:rsidR="00745A7F" w:rsidRDefault="00745A7F" w:rsidP="00745A7F"/>
    <w:p w:rsidR="00745A7F" w:rsidRDefault="00745A7F" w:rsidP="00745A7F"/>
    <w:p w:rsidR="00745A7F" w:rsidRDefault="00745A7F" w:rsidP="00745A7F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9F8" w:rsidRDefault="00FE29F8">
      <w:r>
        <w:separator/>
      </w:r>
    </w:p>
  </w:endnote>
  <w:endnote w:type="continuationSeparator" w:id="0">
    <w:p w:rsidR="00FE29F8" w:rsidRDefault="00FE2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9F8" w:rsidRDefault="00FE29F8">
      <w:r>
        <w:separator/>
      </w:r>
    </w:p>
  </w:footnote>
  <w:footnote w:type="continuationSeparator" w:id="0">
    <w:p w:rsidR="00FE29F8" w:rsidRDefault="00FE2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5A7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45A7F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E040BF-100C-4864-B5BA-ED96A497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2019-06-26T23:54:00Z</cp:lastPrinted>
  <dcterms:created xsi:type="dcterms:W3CDTF">2019-06-26T23:53:00Z</dcterms:created>
  <dcterms:modified xsi:type="dcterms:W3CDTF">2019-06-26T23:54:00Z</dcterms:modified>
</cp:coreProperties>
</file>