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296785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C543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C5431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5431" w:rsidRPr="001C5431">
              <w:rPr>
                <w:szCs w:val="28"/>
              </w:rPr>
              <w:t>1489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5431" w:rsidP="00D55F85">
            <w:pPr>
              <w:ind w:left="-108"/>
              <w:jc w:val="both"/>
            </w:pPr>
            <w:r w:rsidRPr="001C5431">
              <w:t>О Законе Приморского края "О внесении изменений в Устав Приморского края"</w:t>
            </w:r>
          </w:p>
          <w:p w:rsidR="000B3FB2" w:rsidRPr="001C5431" w:rsidRDefault="000B3FB2">
            <w:pPr>
              <w:jc w:val="both"/>
            </w:pPr>
          </w:p>
        </w:tc>
      </w:tr>
    </w:tbl>
    <w:p w:rsidR="001C5431" w:rsidRPr="00F2794F" w:rsidRDefault="001C5431" w:rsidP="001C543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C5431" w:rsidRPr="00F2794F" w:rsidRDefault="001C5431" w:rsidP="001C543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431" w:rsidRPr="00F2794F" w:rsidRDefault="001C5431" w:rsidP="001C543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C5431" w:rsidRPr="00F2794F" w:rsidRDefault="001C5431" w:rsidP="001C543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431" w:rsidRDefault="001C5431" w:rsidP="001C54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Устав Приморского края".</w:t>
      </w:r>
    </w:p>
    <w:p w:rsidR="001C5431" w:rsidRDefault="001C5431" w:rsidP="001C5431">
      <w:pPr>
        <w:autoSpaceDE w:val="0"/>
        <w:autoSpaceDN w:val="0"/>
        <w:adjustRightInd w:val="0"/>
        <w:jc w:val="both"/>
        <w:rPr>
          <w:szCs w:val="28"/>
        </w:rPr>
      </w:pPr>
    </w:p>
    <w:p w:rsidR="001C5431" w:rsidRPr="00805F6A" w:rsidRDefault="001C5431" w:rsidP="001C5431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1C5431" w:rsidRPr="00805F6A" w:rsidRDefault="001C5431" w:rsidP="001C5431">
      <w:pPr>
        <w:ind w:firstLine="709"/>
        <w:jc w:val="both"/>
      </w:pPr>
    </w:p>
    <w:p w:rsidR="001C5431" w:rsidRPr="00805F6A" w:rsidRDefault="001C5431" w:rsidP="001C5431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1C5431" w:rsidRDefault="001C5431" w:rsidP="001C543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5431" w:rsidRDefault="001C5431" w:rsidP="001C543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5431" w:rsidRPr="00F2794F" w:rsidRDefault="001C5431" w:rsidP="001C543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5431" w:rsidRPr="00F2794F" w:rsidRDefault="001C5431" w:rsidP="001C543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431" w:rsidRDefault="001C5431" w:rsidP="001C543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2EF" w:rsidRDefault="003862EF">
      <w:r>
        <w:separator/>
      </w:r>
    </w:p>
  </w:endnote>
  <w:endnote w:type="continuationSeparator" w:id="0">
    <w:p w:rsidR="003862EF" w:rsidRDefault="00386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2EF" w:rsidRDefault="003862EF">
      <w:r>
        <w:separator/>
      </w:r>
    </w:p>
  </w:footnote>
  <w:footnote w:type="continuationSeparator" w:id="0">
    <w:p w:rsidR="003862EF" w:rsidRDefault="00386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5431"/>
    <w:rsid w:val="00057575"/>
    <w:rsid w:val="000B3FB2"/>
    <w:rsid w:val="000D628E"/>
    <w:rsid w:val="000E5228"/>
    <w:rsid w:val="00123119"/>
    <w:rsid w:val="001319DB"/>
    <w:rsid w:val="00155F7F"/>
    <w:rsid w:val="001C5431"/>
    <w:rsid w:val="001E1686"/>
    <w:rsid w:val="00240A18"/>
    <w:rsid w:val="00277EA2"/>
    <w:rsid w:val="00317520"/>
    <w:rsid w:val="003325F4"/>
    <w:rsid w:val="003862EF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22F1D42-1FF9-474B-BE4A-65F518AF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C543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2019-06-25T01:35:00Z</dcterms:created>
  <dcterms:modified xsi:type="dcterms:W3CDTF">2019-06-25T01:38:00Z</dcterms:modified>
</cp:coreProperties>
</file>