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29679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20B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20B1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20B1" w:rsidRPr="001920B1">
              <w:rPr>
                <w:szCs w:val="28"/>
              </w:rPr>
              <w:t>1488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920B1" w:rsidRPr="00CA7E54" w:rsidRDefault="001920B1" w:rsidP="001920B1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  <w:p w:rsidR="000B3FB2" w:rsidRPr="001920B1" w:rsidRDefault="000B3FB2">
            <w:pPr>
              <w:jc w:val="both"/>
            </w:pPr>
          </w:p>
        </w:tc>
      </w:tr>
    </w:tbl>
    <w:p w:rsidR="001920B1" w:rsidRPr="00F2794F" w:rsidRDefault="001920B1" w:rsidP="001920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920B1" w:rsidRPr="00F2794F" w:rsidRDefault="001920B1" w:rsidP="001920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0B1" w:rsidRPr="00F2794F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920B1" w:rsidRPr="00F2794F" w:rsidRDefault="001920B1" w:rsidP="001920B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0B1" w:rsidRDefault="001920B1" w:rsidP="001920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1920B1" w:rsidRDefault="001920B1" w:rsidP="001920B1">
      <w:pPr>
        <w:autoSpaceDE w:val="0"/>
        <w:autoSpaceDN w:val="0"/>
        <w:adjustRightInd w:val="0"/>
        <w:jc w:val="both"/>
        <w:rPr>
          <w:szCs w:val="28"/>
        </w:rPr>
      </w:pPr>
    </w:p>
    <w:p w:rsidR="001920B1" w:rsidRPr="00805F6A" w:rsidRDefault="001920B1" w:rsidP="001920B1">
      <w:pPr>
        <w:ind w:firstLine="709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</w:t>
      </w:r>
      <w:proofErr w:type="spellStart"/>
      <w:r w:rsidRPr="00805F6A">
        <w:t>Текиев</w:t>
      </w:r>
      <w:proofErr w:type="spellEnd"/>
      <w:r w:rsidRPr="00805F6A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920B1" w:rsidRPr="00805F6A" w:rsidRDefault="001920B1" w:rsidP="001920B1">
      <w:pPr>
        <w:ind w:firstLine="709"/>
        <w:jc w:val="both"/>
      </w:pPr>
    </w:p>
    <w:p w:rsidR="001920B1" w:rsidRPr="00805F6A" w:rsidRDefault="001920B1" w:rsidP="001920B1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1920B1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20B1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20B1" w:rsidRPr="00F2794F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20B1" w:rsidRPr="00F2794F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0B1" w:rsidRDefault="001920B1" w:rsidP="001920B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574" w:rsidRDefault="00FB2574">
      <w:r>
        <w:separator/>
      </w:r>
    </w:p>
  </w:endnote>
  <w:endnote w:type="continuationSeparator" w:id="0">
    <w:p w:rsidR="00FB2574" w:rsidRDefault="00FB2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574" w:rsidRDefault="00FB2574">
      <w:r>
        <w:separator/>
      </w:r>
    </w:p>
  </w:footnote>
  <w:footnote w:type="continuationSeparator" w:id="0">
    <w:p w:rsidR="00FB2574" w:rsidRDefault="00FB2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20B1"/>
    <w:rsid w:val="00057575"/>
    <w:rsid w:val="000B3FB2"/>
    <w:rsid w:val="000D628E"/>
    <w:rsid w:val="000E5228"/>
    <w:rsid w:val="00123119"/>
    <w:rsid w:val="001319DB"/>
    <w:rsid w:val="00155F7F"/>
    <w:rsid w:val="001920B1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FAF5FB-215E-4ACD-8A29-F3653776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920B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2019-06-25T01:39:00Z</cp:lastPrinted>
  <dcterms:created xsi:type="dcterms:W3CDTF">2019-06-25T01:39:00Z</dcterms:created>
  <dcterms:modified xsi:type="dcterms:W3CDTF">2019-06-25T01:40:00Z</dcterms:modified>
</cp:coreProperties>
</file>