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6231A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64306A">
              <w:t xml:space="preserve">"О внесении изменений в </w:t>
            </w:r>
            <w:r w:rsidR="006231AA">
              <w:t xml:space="preserve">приложение к </w:t>
            </w:r>
            <w:r w:rsidR="0064306A">
              <w:t>Закон</w:t>
            </w:r>
            <w:r w:rsidR="006231AA">
              <w:t>у</w:t>
            </w:r>
            <w:r w:rsidR="0064306A">
              <w:t xml:space="preserve"> Приморского края </w:t>
            </w:r>
            <w:r w:rsidR="000E059F" w:rsidRPr="000E059F">
              <w:t xml:space="preserve">"О </w:t>
            </w:r>
            <w:r w:rsidR="003B5E67">
              <w:t>территориях Приморского края, в границах которых земельные участки не могут быть предоставлены</w:t>
            </w:r>
            <w:r w:rsidR="00F76758">
              <w:t xml:space="preserve"> в безвозмездное пользование</w:t>
            </w:r>
            <w:r w:rsidR="000E059F" w:rsidRPr="000E059F"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>1.Принять проект закона Приморского края</w:t>
      </w:r>
      <w:r w:rsidR="000E059F">
        <w:t xml:space="preserve"> </w:t>
      </w:r>
      <w:r w:rsidR="0064306A">
        <w:t xml:space="preserve">"О внесении изменений в </w:t>
      </w:r>
      <w:r w:rsidR="006231AA">
        <w:t xml:space="preserve">приложение к </w:t>
      </w:r>
      <w:r w:rsidR="0064306A">
        <w:t>Закон</w:t>
      </w:r>
      <w:r w:rsidR="006231AA">
        <w:t>у</w:t>
      </w:r>
      <w:bookmarkStart w:id="0" w:name="_GoBack"/>
      <w:bookmarkEnd w:id="0"/>
      <w:r w:rsidR="0064306A">
        <w:t xml:space="preserve"> Приморского края </w:t>
      </w:r>
      <w:r w:rsidR="003B5E67" w:rsidRPr="003B5E67">
        <w:t>"О территориях Приморского края, в границах которых земельные участки не могут быть предоставлены</w:t>
      </w:r>
      <w:r w:rsidR="00F76758" w:rsidRPr="00F76758">
        <w:t xml:space="preserve"> в безвозмездное пользование</w:t>
      </w:r>
      <w:r w:rsidR="003B5E67" w:rsidRPr="003B5E67">
        <w:t>"</w:t>
      </w:r>
      <w:r w:rsidR="005B47B8">
        <w:t xml:space="preserve"> </w:t>
      </w:r>
      <w:r>
        <w:t>в первом чтении.</w:t>
      </w:r>
    </w:p>
    <w:p w:rsidR="000E059F" w:rsidRDefault="000E059F" w:rsidP="005A7340">
      <w:pPr>
        <w:ind w:firstLine="709"/>
        <w:jc w:val="both"/>
      </w:pPr>
    </w:p>
    <w:p w:rsidR="005A7340" w:rsidRDefault="005B47B8" w:rsidP="005A7340">
      <w:pPr>
        <w:ind w:firstLine="709"/>
        <w:jc w:val="both"/>
      </w:pPr>
      <w:r>
        <w:t>2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5A7340" w:rsidRDefault="005B47B8" w:rsidP="005A7340">
      <w:pPr>
        <w:ind w:firstLine="709"/>
        <w:jc w:val="both"/>
      </w:pPr>
      <w:r>
        <w:t>3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5A4" w:rsidRDefault="004475A4">
      <w:r>
        <w:separator/>
      </w:r>
    </w:p>
  </w:endnote>
  <w:endnote w:type="continuationSeparator" w:id="0">
    <w:p w:rsidR="004475A4" w:rsidRDefault="0044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5A4" w:rsidRDefault="004475A4">
      <w:r>
        <w:separator/>
      </w:r>
    </w:p>
  </w:footnote>
  <w:footnote w:type="continuationSeparator" w:id="0">
    <w:p w:rsidR="004475A4" w:rsidRDefault="00447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05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01F75"/>
    <w:rsid w:val="00123119"/>
    <w:rsid w:val="00127BBA"/>
    <w:rsid w:val="001423E4"/>
    <w:rsid w:val="00155F7F"/>
    <w:rsid w:val="0018040D"/>
    <w:rsid w:val="00217A1E"/>
    <w:rsid w:val="00240E59"/>
    <w:rsid w:val="00287DB8"/>
    <w:rsid w:val="002A49A2"/>
    <w:rsid w:val="003325F4"/>
    <w:rsid w:val="00392E21"/>
    <w:rsid w:val="003B5E67"/>
    <w:rsid w:val="003D097A"/>
    <w:rsid w:val="00413939"/>
    <w:rsid w:val="004475A4"/>
    <w:rsid w:val="004B69FA"/>
    <w:rsid w:val="004D1A01"/>
    <w:rsid w:val="00543AA5"/>
    <w:rsid w:val="005708B8"/>
    <w:rsid w:val="005A6019"/>
    <w:rsid w:val="005A7340"/>
    <w:rsid w:val="005B47B8"/>
    <w:rsid w:val="005D21E7"/>
    <w:rsid w:val="005E6130"/>
    <w:rsid w:val="005F371A"/>
    <w:rsid w:val="006231AA"/>
    <w:rsid w:val="0063523B"/>
    <w:rsid w:val="0064306A"/>
    <w:rsid w:val="00695A4A"/>
    <w:rsid w:val="006A7EF6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959AC"/>
    <w:rsid w:val="009A6D52"/>
    <w:rsid w:val="009C06BA"/>
    <w:rsid w:val="00A13794"/>
    <w:rsid w:val="00A26C60"/>
    <w:rsid w:val="00A518D4"/>
    <w:rsid w:val="00A657C4"/>
    <w:rsid w:val="00A804AC"/>
    <w:rsid w:val="00A93332"/>
    <w:rsid w:val="00AE5EE6"/>
    <w:rsid w:val="00AF367A"/>
    <w:rsid w:val="00B37BF9"/>
    <w:rsid w:val="00B51B1F"/>
    <w:rsid w:val="00B95A3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B74C1"/>
    <w:rsid w:val="00ED5501"/>
    <w:rsid w:val="00EE3178"/>
    <w:rsid w:val="00EF502B"/>
    <w:rsid w:val="00F14CBB"/>
    <w:rsid w:val="00F75CDD"/>
    <w:rsid w:val="00F76758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8</cp:revision>
  <cp:lastPrinted>2014-07-16T00:00:00Z</cp:lastPrinted>
  <dcterms:created xsi:type="dcterms:W3CDTF">2018-04-24T05:01:00Z</dcterms:created>
  <dcterms:modified xsi:type="dcterms:W3CDTF">2019-06-24T05:17:00Z</dcterms:modified>
</cp:coreProperties>
</file>