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B3CBB" w:rsidRDefault="00BB3CBB" w:rsidP="00140D09">
            <w:pPr>
              <w:ind w:left="-108"/>
              <w:jc w:val="both"/>
            </w:pPr>
            <w:r>
              <w:t>О Законе Приморско</w:t>
            </w:r>
            <w:r w:rsidR="00C13D6A">
              <w:t xml:space="preserve">го края </w:t>
            </w:r>
            <w:r w:rsidR="00447092">
              <w:br/>
            </w:r>
            <w:r w:rsidR="008F7006">
              <w:t>"</w:t>
            </w:r>
            <w:r w:rsidR="00203C22">
              <w:t xml:space="preserve">О внесении изменений в </w:t>
            </w:r>
            <w:r w:rsidR="008C5472">
              <w:t xml:space="preserve">приложение к </w:t>
            </w:r>
            <w:r w:rsidR="00203C22">
              <w:t>Закон</w:t>
            </w:r>
            <w:r w:rsidR="008C5472">
              <w:t>у</w:t>
            </w:r>
            <w:r w:rsidR="00203C22">
              <w:t xml:space="preserve"> Приморского края </w:t>
            </w:r>
            <w:r w:rsidR="00C13D6A">
              <w:t xml:space="preserve">"О </w:t>
            </w:r>
            <w:r w:rsidR="00140D09">
              <w:t>территориях Приморского края, в границах которых земельные участки не могут быть предоставлены в безвозмездное пользование"</w:t>
            </w:r>
          </w:p>
        </w:tc>
      </w:tr>
    </w:tbl>
    <w:p w:rsidR="000B3FB2" w:rsidRDefault="000B3FB2"/>
    <w:p w:rsidR="00931FD6" w:rsidRDefault="00BB3CBB" w:rsidP="00BB3CBB">
      <w:pPr>
        <w:ind w:firstLine="709"/>
      </w:pPr>
      <w:r>
        <w:t>Законодательное Собрание Приморского края</w:t>
      </w:r>
    </w:p>
    <w:p w:rsidR="00BB3CBB" w:rsidRDefault="00BB3CBB" w:rsidP="009C06BA"/>
    <w:p w:rsidR="00BB3CBB" w:rsidRDefault="00BB3CBB" w:rsidP="009C06BA">
      <w:r>
        <w:t>ПОСТАНОВЛЯЕТ:</w:t>
      </w:r>
    </w:p>
    <w:p w:rsidR="00BB3CBB" w:rsidRDefault="00BB3CBB" w:rsidP="009C06BA"/>
    <w:p w:rsidR="00BB3CBB" w:rsidRDefault="00BB3CBB" w:rsidP="00714C23">
      <w:pPr>
        <w:ind w:firstLine="709"/>
        <w:jc w:val="both"/>
      </w:pPr>
      <w:r>
        <w:t>1.Принять Закон Приморско</w:t>
      </w:r>
      <w:r w:rsidR="00C72BC5">
        <w:t>го края</w:t>
      </w:r>
      <w:r w:rsidR="00140D09">
        <w:t xml:space="preserve"> </w:t>
      </w:r>
      <w:r w:rsidR="00203C22">
        <w:t xml:space="preserve">"О внесении изменений в </w:t>
      </w:r>
      <w:r w:rsidR="008C5472">
        <w:t xml:space="preserve">приложение к </w:t>
      </w:r>
      <w:r w:rsidR="00203C22">
        <w:t>Закон</w:t>
      </w:r>
      <w:r w:rsidR="008C5472">
        <w:t>у</w:t>
      </w:r>
      <w:bookmarkStart w:id="0" w:name="_GoBack"/>
      <w:bookmarkEnd w:id="0"/>
      <w:r w:rsidR="00203C22">
        <w:t xml:space="preserve"> Приморского края </w:t>
      </w:r>
      <w:r w:rsidR="00140D09" w:rsidRPr="00140D09">
        <w:t>"О территориях Приморского края, в границах которых земельные участки не могут быть предоставлены в безвозмездное пользование"</w:t>
      </w:r>
      <w:r>
        <w:t>.</w:t>
      </w:r>
    </w:p>
    <w:p w:rsidR="00931FD6" w:rsidRDefault="00931FD6" w:rsidP="00714C23">
      <w:pPr>
        <w:ind w:firstLine="709"/>
        <w:jc w:val="both"/>
      </w:pPr>
    </w:p>
    <w:p w:rsidR="00931FD6" w:rsidRDefault="00BB3CBB" w:rsidP="00714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B3CBB" w:rsidRDefault="00BB3CBB" w:rsidP="00714C23">
      <w:pPr>
        <w:ind w:firstLine="709"/>
        <w:jc w:val="both"/>
      </w:pPr>
    </w:p>
    <w:p w:rsidR="00BB3CBB" w:rsidRDefault="00BB3CBB" w:rsidP="00714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B3CBB" w:rsidRDefault="00BB3CBB" w:rsidP="00C72BC5">
      <w:pPr>
        <w:jc w:val="both"/>
      </w:pPr>
    </w:p>
    <w:p w:rsidR="00BB3CBB" w:rsidRDefault="00BB3CBB"/>
    <w:p w:rsidR="00BB3CBB" w:rsidRDefault="00BB3CBB"/>
    <w:p w:rsidR="00BB3CBB" w:rsidRDefault="00BB3CBB">
      <w:r>
        <w:t>Председатель</w:t>
      </w:r>
    </w:p>
    <w:p w:rsidR="00BB3CBB" w:rsidRDefault="00BB3CBB">
      <w:r>
        <w:t xml:space="preserve">Законодательного Собрания                                                    </w:t>
      </w:r>
      <w:r w:rsidR="00C44671">
        <w:t xml:space="preserve">              А.И. Ролик</w:t>
      </w:r>
    </w:p>
    <w:sectPr w:rsidR="00BB3CBB" w:rsidSect="00E066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2BF" w:rsidRDefault="007542BF">
      <w:r>
        <w:separator/>
      </w:r>
    </w:p>
  </w:endnote>
  <w:endnote w:type="continuationSeparator" w:id="0">
    <w:p w:rsidR="007542BF" w:rsidRDefault="00754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2BF" w:rsidRDefault="007542BF">
      <w:r>
        <w:separator/>
      </w:r>
    </w:p>
  </w:footnote>
  <w:footnote w:type="continuationSeparator" w:id="0">
    <w:p w:rsidR="007542BF" w:rsidRDefault="007542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A2"/>
    <w:rsid w:val="00057575"/>
    <w:rsid w:val="000704AA"/>
    <w:rsid w:val="0007488C"/>
    <w:rsid w:val="000B3FB2"/>
    <w:rsid w:val="000D628E"/>
    <w:rsid w:val="000E5228"/>
    <w:rsid w:val="00123119"/>
    <w:rsid w:val="00140D09"/>
    <w:rsid w:val="00155F7F"/>
    <w:rsid w:val="001B621C"/>
    <w:rsid w:val="001E09A9"/>
    <w:rsid w:val="001F4CA2"/>
    <w:rsid w:val="00203C22"/>
    <w:rsid w:val="00221FAA"/>
    <w:rsid w:val="00287198"/>
    <w:rsid w:val="003325F4"/>
    <w:rsid w:val="00392E21"/>
    <w:rsid w:val="00431282"/>
    <w:rsid w:val="00447092"/>
    <w:rsid w:val="00483D84"/>
    <w:rsid w:val="004B69FA"/>
    <w:rsid w:val="004C632D"/>
    <w:rsid w:val="004D1A01"/>
    <w:rsid w:val="004D7773"/>
    <w:rsid w:val="00563829"/>
    <w:rsid w:val="005A6019"/>
    <w:rsid w:val="005E4A0B"/>
    <w:rsid w:val="005E6130"/>
    <w:rsid w:val="00642230"/>
    <w:rsid w:val="00695A4A"/>
    <w:rsid w:val="006D45ED"/>
    <w:rsid w:val="006E650F"/>
    <w:rsid w:val="00714C23"/>
    <w:rsid w:val="0072052B"/>
    <w:rsid w:val="00726997"/>
    <w:rsid w:val="007542BF"/>
    <w:rsid w:val="007B48E7"/>
    <w:rsid w:val="007B5289"/>
    <w:rsid w:val="007E6EAD"/>
    <w:rsid w:val="00835A0E"/>
    <w:rsid w:val="008818A7"/>
    <w:rsid w:val="008C5472"/>
    <w:rsid w:val="008F1227"/>
    <w:rsid w:val="008F7006"/>
    <w:rsid w:val="00922AED"/>
    <w:rsid w:val="00924B45"/>
    <w:rsid w:val="00931FD6"/>
    <w:rsid w:val="009372FF"/>
    <w:rsid w:val="0094344A"/>
    <w:rsid w:val="009959AC"/>
    <w:rsid w:val="009C06BA"/>
    <w:rsid w:val="009D369E"/>
    <w:rsid w:val="00A13794"/>
    <w:rsid w:val="00A26C60"/>
    <w:rsid w:val="00A93332"/>
    <w:rsid w:val="00AE5EE6"/>
    <w:rsid w:val="00BA58C7"/>
    <w:rsid w:val="00BB3CBB"/>
    <w:rsid w:val="00BD0650"/>
    <w:rsid w:val="00C13D6A"/>
    <w:rsid w:val="00C20E8F"/>
    <w:rsid w:val="00C312C2"/>
    <w:rsid w:val="00C44671"/>
    <w:rsid w:val="00C72BC5"/>
    <w:rsid w:val="00CA7E54"/>
    <w:rsid w:val="00CE19DF"/>
    <w:rsid w:val="00D02716"/>
    <w:rsid w:val="00DF01B2"/>
    <w:rsid w:val="00E0664A"/>
    <w:rsid w:val="00E93A7F"/>
    <w:rsid w:val="00EF502B"/>
    <w:rsid w:val="00F14CBB"/>
    <w:rsid w:val="00F75CDD"/>
    <w:rsid w:val="00F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69545-249E-4497-98D8-3D1ECACB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8</cp:revision>
  <cp:lastPrinted>2014-07-16T00:00:00Z</cp:lastPrinted>
  <dcterms:created xsi:type="dcterms:W3CDTF">2018-04-24T06:10:00Z</dcterms:created>
  <dcterms:modified xsi:type="dcterms:W3CDTF">2019-06-25T06:04:00Z</dcterms:modified>
</cp:coreProperties>
</file>