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4pt" o:ole="" fillcolor="window">
            <v:imagedata r:id="rId9" o:title="" grayscale="t"/>
          </v:shape>
          <o:OLEObject Type="Embed" ProgID="Word.Picture.8" ShapeID="_x0000_i1025" DrawAspect="Content" ObjectID="_1622362213" r:id="rId10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36E00" w:rsidP="00C12A6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833C1D">
              <w:rPr>
                <w:sz w:val="24"/>
              </w:rPr>
              <w:t>.0</w:t>
            </w:r>
            <w:r w:rsidR="00C12A61">
              <w:rPr>
                <w:sz w:val="24"/>
              </w:rPr>
              <w:t>6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C12A61">
            <w:pPr>
              <w:ind w:left="-107"/>
              <w:jc w:val="both"/>
            </w:pPr>
            <w:r>
              <w:t>О п</w:t>
            </w:r>
            <w:r w:rsidR="00DB3EC3">
              <w:t xml:space="preserve">роекте закона Приморского края </w:t>
            </w:r>
            <w:bookmarkStart w:id="0" w:name="_GoBack"/>
            <w:bookmarkEnd w:id="0"/>
            <w:r w:rsidR="00C12A61" w:rsidRPr="00D63B5B">
              <w:rPr>
                <w:szCs w:val="28"/>
              </w:rPr>
              <w:t xml:space="preserve">"Об исполнении бюджета </w:t>
            </w:r>
            <w:r w:rsidR="00C12A61">
              <w:rPr>
                <w:szCs w:val="28"/>
              </w:rPr>
              <w:t>территори</w:t>
            </w:r>
            <w:r w:rsidR="00C12A61" w:rsidRPr="00D63B5B">
              <w:rPr>
                <w:szCs w:val="28"/>
              </w:rPr>
              <w:t xml:space="preserve">ального фонда </w:t>
            </w:r>
            <w:proofErr w:type="spellStart"/>
            <w:r w:rsidR="00C12A61" w:rsidRPr="00D63B5B">
              <w:rPr>
                <w:szCs w:val="28"/>
              </w:rPr>
              <w:t>обязатель</w:t>
            </w:r>
            <w:r w:rsidR="006747F3">
              <w:rPr>
                <w:szCs w:val="28"/>
              </w:rPr>
              <w:t>-</w:t>
            </w:r>
            <w:r w:rsidR="00C12A61" w:rsidRPr="00D63B5B">
              <w:rPr>
                <w:szCs w:val="28"/>
              </w:rPr>
              <w:t>ного</w:t>
            </w:r>
            <w:proofErr w:type="spellEnd"/>
            <w:r w:rsidR="00C12A61" w:rsidRPr="00D63B5B">
              <w:rPr>
                <w:szCs w:val="28"/>
              </w:rPr>
              <w:t xml:space="preserve"> медицинского страхования Приморского края за 201</w:t>
            </w:r>
            <w:r w:rsidR="00C12A61">
              <w:rPr>
                <w:szCs w:val="28"/>
              </w:rPr>
              <w:t>8</w:t>
            </w:r>
            <w:r w:rsidR="00C12A61" w:rsidRPr="00D63B5B">
              <w:rPr>
                <w:szCs w:val="28"/>
              </w:rPr>
              <w:t xml:space="preserve"> год" </w:t>
            </w:r>
            <w:r w:rsidR="0041093E" w:rsidRPr="00D63B5B">
              <w:rPr>
                <w:szCs w:val="28"/>
              </w:rPr>
              <w:t>(</w:t>
            </w:r>
            <w:r w:rsidR="0041093E">
              <w:rPr>
                <w:szCs w:val="28"/>
              </w:rPr>
              <w:t>второе, третье</w:t>
            </w:r>
            <w:r w:rsidR="0041093E" w:rsidRPr="00D63B5B">
              <w:rPr>
                <w:szCs w:val="28"/>
              </w:rPr>
              <w:t xml:space="preserve"> чтени</w:t>
            </w:r>
            <w:r w:rsidR="0041093E">
              <w:rPr>
                <w:szCs w:val="28"/>
              </w:rPr>
              <w:t>я</w:t>
            </w:r>
            <w:r w:rsidR="0041093E" w:rsidRPr="00D63B5B">
              <w:rPr>
                <w:szCs w:val="28"/>
              </w:rPr>
              <w:t>)</w:t>
            </w:r>
          </w:p>
        </w:tc>
      </w:tr>
    </w:tbl>
    <w:p w:rsidR="00833C1D" w:rsidRDefault="00833C1D" w:rsidP="00833C1D">
      <w:pPr>
        <w:jc w:val="right"/>
      </w:pPr>
    </w:p>
    <w:p w:rsidR="0041093E" w:rsidRPr="003624CD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3624CD">
        <w:rPr>
          <w:szCs w:val="28"/>
        </w:rPr>
        <w:t>Рассмотрев и обсудив проект закона Приморского края "Об исполнении бюджета территориального фонда обязательного медицинского страхования Приморского края за 201</w:t>
      </w:r>
      <w:r>
        <w:rPr>
          <w:szCs w:val="28"/>
        </w:rPr>
        <w:t>8</w:t>
      </w:r>
      <w:r w:rsidRPr="003624CD">
        <w:rPr>
          <w:szCs w:val="28"/>
        </w:rPr>
        <w:t xml:space="preserve"> год", </w:t>
      </w:r>
      <w:r w:rsidRPr="00E54115">
        <w:rPr>
          <w:szCs w:val="28"/>
        </w:rPr>
        <w:t xml:space="preserve">подготовленный комитетом Законодательного Собрания по бюджетно-налоговой политике и финансовым ресурсам к рассмотрению Законодательным Собранием </w:t>
      </w:r>
      <w:r>
        <w:rPr>
          <w:szCs w:val="28"/>
        </w:rPr>
        <w:t xml:space="preserve">во втором и </w:t>
      </w:r>
      <w:r w:rsidRPr="00E54115">
        <w:rPr>
          <w:szCs w:val="28"/>
        </w:rPr>
        <w:t xml:space="preserve">третьем чтениях, </w:t>
      </w:r>
      <w:r w:rsidRPr="003A43CB">
        <w:rPr>
          <w:szCs w:val="28"/>
        </w:rPr>
        <w:t>решение комитета Законодательного Собрания по социальной политике и защите прав граждан</w:t>
      </w:r>
      <w:r>
        <w:rPr>
          <w:szCs w:val="28"/>
        </w:rPr>
        <w:t xml:space="preserve">, </w:t>
      </w:r>
      <w:r w:rsidRPr="003624CD">
        <w:rPr>
          <w:szCs w:val="28"/>
        </w:rPr>
        <w:t>комитет</w:t>
      </w:r>
      <w:proofErr w:type="gramEnd"/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41093E" w:rsidRPr="00E54115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</w:t>
      </w:r>
      <w:r w:rsidRPr="00681B84">
        <w:t>.</w:t>
      </w:r>
      <w:r w:rsidRPr="007402F7">
        <w:rPr>
          <w:szCs w:val="28"/>
        </w:rPr>
        <w:t>Внести проект закона Приморского края</w:t>
      </w:r>
      <w:r>
        <w:rPr>
          <w:szCs w:val="28"/>
        </w:rPr>
        <w:t xml:space="preserve"> </w:t>
      </w:r>
      <w:r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>
        <w:rPr>
          <w:szCs w:val="28"/>
        </w:rPr>
        <w:t xml:space="preserve"> </w:t>
      </w:r>
      <w:r w:rsidRPr="00D63B5B">
        <w:rPr>
          <w:szCs w:val="28"/>
        </w:rPr>
        <w:t>201</w:t>
      </w:r>
      <w:r>
        <w:rPr>
          <w:szCs w:val="28"/>
        </w:rPr>
        <w:t>8</w:t>
      </w:r>
      <w:r w:rsidRPr="00D63B5B">
        <w:rPr>
          <w:szCs w:val="28"/>
        </w:rPr>
        <w:t xml:space="preserve"> год"</w:t>
      </w:r>
      <w:r>
        <w:rPr>
          <w:szCs w:val="28"/>
        </w:rPr>
        <w:t xml:space="preserve"> </w:t>
      </w:r>
      <w:r w:rsidRPr="00E54115">
        <w:rPr>
          <w:szCs w:val="28"/>
        </w:rPr>
        <w:t>на рассмотрение Законодательного Собрания Приморского края во втором и третьем чтениях.</w:t>
      </w:r>
    </w:p>
    <w:p w:rsidR="0041093E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093E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</w:t>
      </w:r>
      <w:r w:rsidRPr="001E138F">
        <w:rPr>
          <w:szCs w:val="28"/>
        </w:rPr>
        <w:t xml:space="preserve">ассмотреть </w:t>
      </w:r>
      <w:r>
        <w:rPr>
          <w:szCs w:val="28"/>
        </w:rPr>
        <w:t xml:space="preserve">указанный законопроект </w:t>
      </w:r>
      <w:r w:rsidRPr="001E138F">
        <w:rPr>
          <w:szCs w:val="28"/>
        </w:rPr>
        <w:t>на очередно</w:t>
      </w:r>
      <w:r>
        <w:rPr>
          <w:szCs w:val="28"/>
        </w:rPr>
        <w:t>м</w:t>
      </w:r>
      <w:r w:rsidRPr="001E138F">
        <w:rPr>
          <w:szCs w:val="28"/>
        </w:rPr>
        <w:t xml:space="preserve"> заседани</w:t>
      </w:r>
      <w:r>
        <w:rPr>
          <w:szCs w:val="28"/>
        </w:rPr>
        <w:t>и</w:t>
      </w:r>
      <w:r w:rsidRPr="001E138F">
        <w:rPr>
          <w:szCs w:val="28"/>
        </w:rPr>
        <w:t xml:space="preserve"> Законодательного Собрания </w:t>
      </w:r>
      <w:r>
        <w:rPr>
          <w:szCs w:val="28"/>
        </w:rPr>
        <w:t>26 июня 2019</w:t>
      </w:r>
      <w:r w:rsidRPr="001E138F">
        <w:rPr>
          <w:szCs w:val="28"/>
        </w:rPr>
        <w:t xml:space="preserve"> года</w:t>
      </w:r>
      <w:r>
        <w:rPr>
          <w:szCs w:val="28"/>
        </w:rPr>
        <w:t>.</w:t>
      </w:r>
    </w:p>
    <w:p w:rsidR="0041093E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093E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t>3.</w:t>
      </w:r>
      <w:r>
        <w:t>Рекомендовать Законодательному Собранию:</w:t>
      </w:r>
    </w:p>
    <w:p w:rsidR="0041093E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принять проект закона Приморского края </w:t>
      </w:r>
      <w:r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>
        <w:rPr>
          <w:szCs w:val="28"/>
        </w:rPr>
        <w:t xml:space="preserve"> </w:t>
      </w:r>
      <w:r w:rsidRPr="00D63B5B">
        <w:rPr>
          <w:szCs w:val="28"/>
        </w:rPr>
        <w:t>201</w:t>
      </w:r>
      <w:r>
        <w:rPr>
          <w:szCs w:val="28"/>
        </w:rPr>
        <w:t>8</w:t>
      </w:r>
      <w:r w:rsidRPr="00D63B5B">
        <w:rPr>
          <w:szCs w:val="28"/>
        </w:rPr>
        <w:t xml:space="preserve"> год"</w:t>
      </w:r>
      <w:r>
        <w:rPr>
          <w:szCs w:val="28"/>
        </w:rPr>
        <w:t xml:space="preserve"> </w:t>
      </w:r>
      <w:r>
        <w:t>во втором чтении;</w:t>
      </w:r>
    </w:p>
    <w:p w:rsidR="0041093E" w:rsidRDefault="0041093E" w:rsidP="0041093E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41093E" w:rsidRPr="007402F7" w:rsidRDefault="0041093E" w:rsidP="0041093E">
      <w:pPr>
        <w:ind w:firstLine="709"/>
        <w:jc w:val="both"/>
        <w:rPr>
          <w:szCs w:val="28"/>
        </w:rPr>
      </w:pPr>
    </w:p>
    <w:p w:rsidR="0041093E" w:rsidRDefault="0041093E" w:rsidP="0041093E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02F7">
        <w:rPr>
          <w:szCs w:val="28"/>
        </w:rPr>
        <w:t>.</w:t>
      </w:r>
      <w:r>
        <w:rPr>
          <w:szCs w:val="28"/>
        </w:rPr>
        <w:t>Поручить</w:t>
      </w:r>
      <w:r w:rsidRPr="00F5196F">
        <w:rPr>
          <w:szCs w:val="28"/>
        </w:rPr>
        <w:t xml:space="preserve"> </w:t>
      </w:r>
      <w:r w:rsidRPr="00DB3A53">
        <w:rPr>
          <w:szCs w:val="28"/>
        </w:rPr>
        <w:t>заместителю председателя комитета</w:t>
      </w:r>
      <w:r w:rsidRPr="000032CB">
        <w:rPr>
          <w:szCs w:val="28"/>
        </w:rPr>
        <w:t xml:space="preserve"> Законодательного Собрания по бюджетно-налоговой политике и финансовым ресурсам</w:t>
      </w:r>
      <w:r w:rsidRPr="00DB3A53">
        <w:rPr>
          <w:szCs w:val="28"/>
        </w:rPr>
        <w:t xml:space="preserve"> Лазареву Геннадию Иннокентьевичу выступить на заседании Законодательного Собрания с докладом по данному вопрос</w:t>
      </w:r>
      <w:r w:rsidRPr="007402F7">
        <w:rPr>
          <w:szCs w:val="28"/>
        </w:rPr>
        <w:t>у.</w:t>
      </w:r>
    </w:p>
    <w:p w:rsidR="0041093E" w:rsidRPr="002C43E1" w:rsidRDefault="0041093E" w:rsidP="004109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Pr="007402F7">
        <w:rPr>
          <w:szCs w:val="28"/>
        </w:rPr>
        <w:t xml:space="preserve">.Определить время, необходимое для рассмотрения Законодательным Собранием указанного законопроекта </w:t>
      </w:r>
      <w:r>
        <w:t>во втором и третьем чтениях</w:t>
      </w:r>
      <w:r w:rsidRPr="007402F7">
        <w:rPr>
          <w:szCs w:val="28"/>
        </w:rPr>
        <w:t xml:space="preserve">,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br/>
        <w:t>5</w:t>
      </w:r>
      <w:r w:rsidRPr="007402F7">
        <w:rPr>
          <w:szCs w:val="28"/>
        </w:rPr>
        <w:t xml:space="preserve"> минут, в том числе время для доклада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t>2</w:t>
      </w:r>
      <w:r w:rsidRPr="007402F7">
        <w:rPr>
          <w:szCs w:val="28"/>
        </w:rPr>
        <w:t xml:space="preserve"> минуты.</w:t>
      </w:r>
    </w:p>
    <w:p w:rsidR="0041093E" w:rsidRPr="008E7AD0" w:rsidRDefault="0041093E" w:rsidP="0041093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093E" w:rsidRPr="00B452C0" w:rsidRDefault="0041093E" w:rsidP="0041093E">
      <w:pPr>
        <w:pStyle w:val="a8"/>
        <w:rPr>
          <w:szCs w:val="28"/>
        </w:rPr>
      </w:pPr>
    </w:p>
    <w:p w:rsidR="0041093E" w:rsidRPr="00B452C0" w:rsidRDefault="0041093E" w:rsidP="0041093E">
      <w:pPr>
        <w:pStyle w:val="a8"/>
        <w:rPr>
          <w:szCs w:val="28"/>
        </w:rPr>
      </w:pPr>
    </w:p>
    <w:p w:rsidR="0041093E" w:rsidRPr="00B452C0" w:rsidRDefault="0041093E" w:rsidP="0041093E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p w:rsidR="00A14FF2" w:rsidRDefault="00A14FF2" w:rsidP="0041093E">
      <w:pPr>
        <w:pStyle w:val="a3"/>
        <w:tabs>
          <w:tab w:val="clear" w:pos="4153"/>
          <w:tab w:val="clear" w:pos="8306"/>
        </w:tabs>
        <w:ind w:firstLine="709"/>
        <w:jc w:val="both"/>
      </w:pPr>
    </w:p>
    <w:sectPr w:rsidR="00A14FF2" w:rsidSect="0041093E"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540" w:rsidRDefault="00D33540">
      <w:r>
        <w:separator/>
      </w:r>
    </w:p>
  </w:endnote>
  <w:endnote w:type="continuationSeparator" w:id="0">
    <w:p w:rsidR="00D33540" w:rsidRDefault="00D3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540" w:rsidRDefault="00D33540">
      <w:r>
        <w:separator/>
      </w:r>
    </w:p>
  </w:footnote>
  <w:footnote w:type="continuationSeparator" w:id="0">
    <w:p w:rsidR="00D33540" w:rsidRDefault="00D33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3EC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530E"/>
    <w:multiLevelType w:val="singleLevel"/>
    <w:tmpl w:val="FF04D760"/>
    <w:lvl w:ilvl="0">
      <w:start w:val="14"/>
      <w:numFmt w:val="decimal"/>
      <w:lvlText w:val="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">
    <w:nsid w:val="53C20A4D"/>
    <w:multiLevelType w:val="singleLevel"/>
    <w:tmpl w:val="3F8425A8"/>
    <w:lvl w:ilvl="0">
      <w:start w:val="2"/>
      <w:numFmt w:val="decimal"/>
      <w:lvlText w:val="13.%1."/>
      <w:legacy w:legacy="1" w:legacySpace="0" w:legacyIndent="807"/>
      <w:lvlJc w:val="left"/>
      <w:rPr>
        <w:rFonts w:ascii="Times New Roman" w:hAnsi="Times New Roman" w:cs="Times New Roman" w:hint="default"/>
      </w:rPr>
    </w:lvl>
  </w:abstractNum>
  <w:abstractNum w:abstractNumId="2">
    <w:nsid w:val="7F7A3E41"/>
    <w:multiLevelType w:val="singleLevel"/>
    <w:tmpl w:val="F4B20F36"/>
    <w:lvl w:ilvl="0">
      <w:start w:val="1"/>
      <w:numFmt w:val="decimal"/>
      <w:lvlText w:val="15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14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2"/>
    <w:lvlOverride w:ilvl="0">
      <w:lvl w:ilvl="0">
        <w:start w:val="3"/>
        <w:numFmt w:val="decimal"/>
        <w:lvlText w:val="15.%1."/>
        <w:legacy w:legacy="1" w:legacySpace="0" w:legacyIndent="66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  <w:lvlOverride w:ilvl="0">
      <w:lvl w:ilvl="0">
        <w:start w:val="3"/>
        <w:numFmt w:val="decimal"/>
        <w:lvlText w:val="15.%1."/>
        <w:legacy w:legacy="1" w:legacySpace="0" w:legacyIndent="7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46D9"/>
    <w:rsid w:val="00022B36"/>
    <w:rsid w:val="00053C61"/>
    <w:rsid w:val="00080DED"/>
    <w:rsid w:val="000D70EF"/>
    <w:rsid w:val="000D71D1"/>
    <w:rsid w:val="00111EA9"/>
    <w:rsid w:val="00127938"/>
    <w:rsid w:val="00160F97"/>
    <w:rsid w:val="00183684"/>
    <w:rsid w:val="001A5DEB"/>
    <w:rsid w:val="001B3A35"/>
    <w:rsid w:val="001C5162"/>
    <w:rsid w:val="001D1AE5"/>
    <w:rsid w:val="001D5E70"/>
    <w:rsid w:val="001E55C2"/>
    <w:rsid w:val="001E6374"/>
    <w:rsid w:val="0020003C"/>
    <w:rsid w:val="00203AC5"/>
    <w:rsid w:val="00215788"/>
    <w:rsid w:val="0022676C"/>
    <w:rsid w:val="00234052"/>
    <w:rsid w:val="002D3971"/>
    <w:rsid w:val="002E1163"/>
    <w:rsid w:val="002F1EEC"/>
    <w:rsid w:val="002F2D4C"/>
    <w:rsid w:val="00357541"/>
    <w:rsid w:val="00382C33"/>
    <w:rsid w:val="00383131"/>
    <w:rsid w:val="00396925"/>
    <w:rsid w:val="003A75A0"/>
    <w:rsid w:val="003B00BE"/>
    <w:rsid w:val="003B4C86"/>
    <w:rsid w:val="003C6ED3"/>
    <w:rsid w:val="003D4A28"/>
    <w:rsid w:val="003F2358"/>
    <w:rsid w:val="003F3C80"/>
    <w:rsid w:val="0041093E"/>
    <w:rsid w:val="00414BD6"/>
    <w:rsid w:val="00426473"/>
    <w:rsid w:val="00450F3F"/>
    <w:rsid w:val="00461E2B"/>
    <w:rsid w:val="004B0E10"/>
    <w:rsid w:val="004D0754"/>
    <w:rsid w:val="004D0829"/>
    <w:rsid w:val="004D5275"/>
    <w:rsid w:val="004F2716"/>
    <w:rsid w:val="004F560F"/>
    <w:rsid w:val="00545E66"/>
    <w:rsid w:val="005641C3"/>
    <w:rsid w:val="005A620C"/>
    <w:rsid w:val="005C5DF4"/>
    <w:rsid w:val="005E42F9"/>
    <w:rsid w:val="006230E9"/>
    <w:rsid w:val="00673B12"/>
    <w:rsid w:val="006747F3"/>
    <w:rsid w:val="00677544"/>
    <w:rsid w:val="006828DB"/>
    <w:rsid w:val="00692D49"/>
    <w:rsid w:val="006C1084"/>
    <w:rsid w:val="006C7126"/>
    <w:rsid w:val="00711C66"/>
    <w:rsid w:val="007128C1"/>
    <w:rsid w:val="007258FB"/>
    <w:rsid w:val="007453C7"/>
    <w:rsid w:val="00751091"/>
    <w:rsid w:val="00777A54"/>
    <w:rsid w:val="00793104"/>
    <w:rsid w:val="007A2D7E"/>
    <w:rsid w:val="007D454B"/>
    <w:rsid w:val="007E1739"/>
    <w:rsid w:val="007F0598"/>
    <w:rsid w:val="008029C1"/>
    <w:rsid w:val="008258D6"/>
    <w:rsid w:val="00833C1D"/>
    <w:rsid w:val="0085132E"/>
    <w:rsid w:val="008602F8"/>
    <w:rsid w:val="0087792E"/>
    <w:rsid w:val="008A0733"/>
    <w:rsid w:val="0091601D"/>
    <w:rsid w:val="009629D7"/>
    <w:rsid w:val="0099314B"/>
    <w:rsid w:val="009D7729"/>
    <w:rsid w:val="009E25D8"/>
    <w:rsid w:val="009E5CD9"/>
    <w:rsid w:val="009F0165"/>
    <w:rsid w:val="009F626B"/>
    <w:rsid w:val="00A14FF2"/>
    <w:rsid w:val="00A477EB"/>
    <w:rsid w:val="00AB06FB"/>
    <w:rsid w:val="00AE4120"/>
    <w:rsid w:val="00B21B98"/>
    <w:rsid w:val="00B56B06"/>
    <w:rsid w:val="00B668A9"/>
    <w:rsid w:val="00B803DE"/>
    <w:rsid w:val="00B955BC"/>
    <w:rsid w:val="00BA3AF0"/>
    <w:rsid w:val="00BE16C2"/>
    <w:rsid w:val="00C1281F"/>
    <w:rsid w:val="00C12A61"/>
    <w:rsid w:val="00C12BD9"/>
    <w:rsid w:val="00C9335B"/>
    <w:rsid w:val="00C958B6"/>
    <w:rsid w:val="00CB42B0"/>
    <w:rsid w:val="00CF43E3"/>
    <w:rsid w:val="00CF6682"/>
    <w:rsid w:val="00CF7197"/>
    <w:rsid w:val="00D02FF3"/>
    <w:rsid w:val="00D165BC"/>
    <w:rsid w:val="00D17A7A"/>
    <w:rsid w:val="00D33540"/>
    <w:rsid w:val="00D46B91"/>
    <w:rsid w:val="00D62C84"/>
    <w:rsid w:val="00DB3EC3"/>
    <w:rsid w:val="00DC234F"/>
    <w:rsid w:val="00DD3D35"/>
    <w:rsid w:val="00DF1F21"/>
    <w:rsid w:val="00DF6A84"/>
    <w:rsid w:val="00E17B08"/>
    <w:rsid w:val="00E669E1"/>
    <w:rsid w:val="00E77161"/>
    <w:rsid w:val="00E81D25"/>
    <w:rsid w:val="00E92BBD"/>
    <w:rsid w:val="00EA1997"/>
    <w:rsid w:val="00EA6391"/>
    <w:rsid w:val="00EA6A57"/>
    <w:rsid w:val="00EE0ECC"/>
    <w:rsid w:val="00F01DD8"/>
    <w:rsid w:val="00F36E00"/>
    <w:rsid w:val="00FD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  <w:style w:type="character" w:customStyle="1" w:styleId="FontStyle15">
    <w:name w:val="Font Style15"/>
    <w:uiPriority w:val="99"/>
    <w:rsid w:val="0085132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5132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5E42F9"/>
    <w:pPr>
      <w:widowControl w:val="0"/>
      <w:autoSpaceDE w:val="0"/>
      <w:autoSpaceDN w:val="0"/>
      <w:adjustRightInd w:val="0"/>
      <w:spacing w:line="311" w:lineRule="exact"/>
      <w:ind w:firstLine="682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5E42F9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4D5275"/>
    <w:pPr>
      <w:widowControl w:val="0"/>
      <w:autoSpaceDE w:val="0"/>
      <w:autoSpaceDN w:val="0"/>
      <w:adjustRightInd w:val="0"/>
      <w:spacing w:line="311" w:lineRule="exact"/>
      <w:ind w:firstLine="691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4D5275"/>
    <w:rPr>
      <w:rFonts w:ascii="Times New Roman" w:hAnsi="Times New Roman" w:cs="Times New Roman"/>
      <w:i/>
      <w:iCs/>
      <w:spacing w:val="-10"/>
      <w:sz w:val="26"/>
      <w:szCs w:val="26"/>
    </w:rPr>
  </w:style>
  <w:style w:type="character" w:customStyle="1" w:styleId="FontStyle13">
    <w:name w:val="Font Style13"/>
    <w:uiPriority w:val="99"/>
    <w:rsid w:val="004D5275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B2D00-0B1F-4E25-ADA0-854383FA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49</cp:revision>
  <cp:lastPrinted>2019-06-16T22:02:00Z</cp:lastPrinted>
  <dcterms:created xsi:type="dcterms:W3CDTF">2019-01-13T23:41:00Z</dcterms:created>
  <dcterms:modified xsi:type="dcterms:W3CDTF">2019-06-18T01:24:00Z</dcterms:modified>
</cp:coreProperties>
</file>