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116640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4D440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4D4405">
              <w:rPr>
                <w:sz w:val="24"/>
              </w:rPr>
              <w:t>0</w:t>
            </w:r>
            <w:r>
              <w:rPr>
                <w:sz w:val="24"/>
              </w:rPr>
              <w:t>.0</w:t>
            </w:r>
            <w:r w:rsidR="004D4405">
              <w:rPr>
                <w:sz w:val="24"/>
              </w:rPr>
              <w:t>6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E568C" w:rsidP="006744BC">
            <w:pPr>
              <w:ind w:left="-28"/>
              <w:jc w:val="both"/>
            </w:pPr>
            <w:r>
              <w:t>О проекте закона Приморского края "</w:t>
            </w:r>
            <w:r w:rsidRPr="00853BE9"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8E568C" w:rsidRPr="009923F3" w:rsidRDefault="008E568C" w:rsidP="008E568C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 w:rsidRPr="006426D4">
        <w:t>",</w:t>
      </w:r>
      <w:r>
        <w:t xml:space="preserve"> </w:t>
      </w:r>
      <w:r w:rsidRPr="009923F3">
        <w:t xml:space="preserve">комитет </w:t>
      </w:r>
    </w:p>
    <w:p w:rsidR="008E568C" w:rsidRDefault="008E568C" w:rsidP="008E568C">
      <w:pPr>
        <w:jc w:val="right"/>
      </w:pPr>
    </w:p>
    <w:p w:rsidR="008E568C" w:rsidRDefault="008E568C" w:rsidP="008E568C">
      <w:pPr>
        <w:pStyle w:val="a8"/>
      </w:pPr>
      <w:r>
        <w:t>РЕШИЛ: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". 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>
        <w:t>2</w:t>
      </w:r>
      <w:r w:rsidR="00293C83">
        <w:t>6</w:t>
      </w:r>
      <w:r>
        <w:t xml:space="preserve"> </w:t>
      </w:r>
      <w:r w:rsidR="00293C83">
        <w:t>июн</w:t>
      </w:r>
      <w:bookmarkStart w:id="0" w:name="_GoBack"/>
      <w:bookmarkEnd w:id="0"/>
      <w:r>
        <w:t>я</w:t>
      </w:r>
      <w:r w:rsidRPr="00D87BD4">
        <w:t xml:space="preserve"> 201</w:t>
      </w:r>
      <w:r>
        <w:t>9</w:t>
      </w:r>
      <w:r w:rsidRPr="00D87BD4">
        <w:t xml:space="preserve"> года</w:t>
      </w:r>
      <w:r>
        <w:t>.</w:t>
      </w:r>
    </w:p>
    <w:p w:rsidR="008E568C" w:rsidRDefault="008E568C" w:rsidP="008E568C">
      <w:pPr>
        <w:jc w:val="both"/>
      </w:pPr>
    </w:p>
    <w:p w:rsidR="008E568C" w:rsidRDefault="008E568C" w:rsidP="008E568C">
      <w:pPr>
        <w:jc w:val="both"/>
      </w:pPr>
      <w:r>
        <w:tab/>
        <w:t>3.Рекомендовать Законодательному Собранию принять проект закона Приморского края "</w:t>
      </w:r>
      <w:r w:rsidRPr="00853BE9"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 в первом чтении.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>4.Поручить выступить на заседании Законодательного Собрания с содокладом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указанного законопроекта в первом чтении, </w:t>
      </w:r>
      <w:r w:rsidR="004D4405">
        <w:t>-</w:t>
      </w:r>
      <w:r>
        <w:t xml:space="preserve"> 10 минут, в том числе время для доклада </w:t>
      </w:r>
      <w:r w:rsidR="004D4405">
        <w:t>-</w:t>
      </w:r>
      <w:r>
        <w:t xml:space="preserve"> 5 минут, время для содоклада </w:t>
      </w:r>
      <w:r w:rsidR="004D4405">
        <w:t>-</w:t>
      </w:r>
      <w:r>
        <w:t xml:space="preserve">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D4405">
      <w:headerReference w:type="default" r:id="rId9"/>
      <w:headerReference w:type="first" r:id="rId10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97" w:rsidRDefault="00982297">
      <w:r>
        <w:separator/>
      </w:r>
    </w:p>
  </w:endnote>
  <w:endnote w:type="continuationSeparator" w:id="0">
    <w:p w:rsidR="00982297" w:rsidRDefault="0098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97" w:rsidRDefault="00982297">
      <w:r>
        <w:separator/>
      </w:r>
    </w:p>
  </w:footnote>
  <w:footnote w:type="continuationSeparator" w:id="0">
    <w:p w:rsidR="00982297" w:rsidRDefault="00982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93C8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293C83"/>
    <w:rsid w:val="00357541"/>
    <w:rsid w:val="00383131"/>
    <w:rsid w:val="003B4C86"/>
    <w:rsid w:val="003D4A28"/>
    <w:rsid w:val="003F2358"/>
    <w:rsid w:val="00461E2B"/>
    <w:rsid w:val="00476C66"/>
    <w:rsid w:val="004B0E10"/>
    <w:rsid w:val="004D4405"/>
    <w:rsid w:val="00620FD0"/>
    <w:rsid w:val="006744BC"/>
    <w:rsid w:val="00677544"/>
    <w:rsid w:val="006828DB"/>
    <w:rsid w:val="0069095F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8E568C"/>
    <w:rsid w:val="00982297"/>
    <w:rsid w:val="0099314B"/>
    <w:rsid w:val="009E5CD9"/>
    <w:rsid w:val="009F0165"/>
    <w:rsid w:val="009F626B"/>
    <w:rsid w:val="00A14FF2"/>
    <w:rsid w:val="00B668A9"/>
    <w:rsid w:val="00B803DE"/>
    <w:rsid w:val="00BE16C2"/>
    <w:rsid w:val="00C12BD9"/>
    <w:rsid w:val="00C9335B"/>
    <w:rsid w:val="00C958B6"/>
    <w:rsid w:val="00D17A7A"/>
    <w:rsid w:val="00DA78F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8</cp:revision>
  <cp:lastPrinted>2019-06-04T05:13:00Z</cp:lastPrinted>
  <dcterms:created xsi:type="dcterms:W3CDTF">2019-02-14T03:44:00Z</dcterms:created>
  <dcterms:modified xsi:type="dcterms:W3CDTF">2019-06-04T05:14:00Z</dcterms:modified>
</cp:coreProperties>
</file>