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2176117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89459C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89459C">
              <w:rPr>
                <w:sz w:val="24"/>
              </w:rPr>
              <w:t>0</w:t>
            </w:r>
            <w:r>
              <w:rPr>
                <w:sz w:val="24"/>
              </w:rPr>
              <w:t>.0</w:t>
            </w:r>
            <w:r w:rsidR="0089459C">
              <w:rPr>
                <w:sz w:val="24"/>
              </w:rPr>
              <w:t>6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BE6E25">
            <w:pPr>
              <w:ind w:left="-107"/>
              <w:jc w:val="both"/>
            </w:pPr>
            <w:r>
              <w:t>О проекте закона Приморского края "</w:t>
            </w:r>
            <w:r w:rsidR="0089459C">
              <w:rPr>
                <w:szCs w:val="28"/>
              </w:rPr>
              <w:t>О единой дате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      </w:r>
            <w:r>
              <w:t>" (</w:t>
            </w:r>
            <w:r w:rsidR="00BE6E25">
              <w:t>второе, третье</w:t>
            </w:r>
            <w:r>
              <w:t xml:space="preserve"> чтени</w:t>
            </w:r>
            <w:r w:rsidR="00BE6E25">
              <w:t>я</w:t>
            </w:r>
            <w:r>
              <w:t>)</w:t>
            </w:r>
          </w:p>
        </w:tc>
      </w:tr>
    </w:tbl>
    <w:p w:rsidR="00833C1D" w:rsidRDefault="00833C1D" w:rsidP="00833C1D">
      <w:pPr>
        <w:jc w:val="right"/>
      </w:pPr>
    </w:p>
    <w:p w:rsidR="00BE6E25" w:rsidRDefault="00BE6E25" w:rsidP="00BE6E25">
      <w:pPr>
        <w:tabs>
          <w:tab w:val="left" w:pos="709"/>
        </w:tabs>
        <w:ind w:firstLine="709"/>
        <w:jc w:val="both"/>
      </w:pPr>
      <w:proofErr w:type="gramStart"/>
      <w:r>
        <w:t xml:space="preserve">Рассмотрев и обсудив проект закона Приморского края </w:t>
      </w:r>
      <w:r>
        <w:rPr>
          <w:szCs w:val="28"/>
        </w:rPr>
        <w:t>"</w:t>
      </w:r>
      <w:r w:rsidR="0089459C">
        <w:rPr>
          <w:szCs w:val="28"/>
        </w:rPr>
        <w:t>О единой дате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</w:t>
      </w:r>
      <w:r w:rsidR="0089459C">
        <w:t>ем во втором и третьем чтениях,</w:t>
      </w:r>
      <w:r>
        <w:t xml:space="preserve"> комитет</w:t>
      </w:r>
      <w:proofErr w:type="gramEnd"/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>РЕШИЛ: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1.Внести</w:t>
      </w:r>
      <w:proofErr w:type="spellEnd"/>
      <w:r>
        <w:t xml:space="preserve">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>"</w:t>
      </w:r>
      <w:r w:rsidR="0089459C">
        <w:rPr>
          <w:szCs w:val="28"/>
        </w:rPr>
        <w:t>О единой дате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r>
        <w:t>".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2.Рассмотреть</w:t>
      </w:r>
      <w:proofErr w:type="spellEnd"/>
      <w:r>
        <w:t xml:space="preserve"> указанный законопроект на очередном заседании Законодательного Собрания </w:t>
      </w:r>
      <w:r w:rsidR="0089459C">
        <w:t>26</w:t>
      </w:r>
      <w:r>
        <w:t xml:space="preserve"> </w:t>
      </w:r>
      <w:r w:rsidR="0089459C">
        <w:t>июн</w:t>
      </w:r>
      <w:r>
        <w:t>я 2019 года.</w:t>
      </w:r>
    </w:p>
    <w:p w:rsidR="00BE6E25" w:rsidRDefault="00BE6E25" w:rsidP="00BE6E25">
      <w:pPr>
        <w:jc w:val="both"/>
      </w:pPr>
    </w:p>
    <w:p w:rsidR="00BE6E25" w:rsidRDefault="00BE6E25" w:rsidP="00BE6E25">
      <w:pPr>
        <w:ind w:firstLine="709"/>
        <w:jc w:val="both"/>
      </w:pPr>
      <w:proofErr w:type="spellStart"/>
      <w:r>
        <w:t>3.Рекомендовать</w:t>
      </w:r>
      <w:proofErr w:type="spellEnd"/>
      <w:r>
        <w:t xml:space="preserve"> Законодательному Собранию:</w:t>
      </w:r>
    </w:p>
    <w:p w:rsidR="00BE6E25" w:rsidRDefault="00BE6E25" w:rsidP="00BE6E25">
      <w:pPr>
        <w:jc w:val="both"/>
      </w:pPr>
      <w:r>
        <w:tab/>
        <w:t>принять проект закона Приморского края "</w:t>
      </w:r>
      <w:r w:rsidR="0089459C">
        <w:rPr>
          <w:szCs w:val="28"/>
        </w:rPr>
        <w:t>О единой дате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r>
        <w:t>" во втором чтении;</w:t>
      </w:r>
    </w:p>
    <w:p w:rsidR="00BE6E25" w:rsidRDefault="00BE6E25" w:rsidP="00BE6E25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BE6E25" w:rsidRDefault="00BE6E25" w:rsidP="00BE6E25">
      <w:pPr>
        <w:ind w:firstLine="720"/>
        <w:jc w:val="both"/>
      </w:pPr>
    </w:p>
    <w:p w:rsidR="00BE6E25" w:rsidRDefault="00BE6E25" w:rsidP="00BE6E25">
      <w:pPr>
        <w:ind w:firstLine="720"/>
        <w:jc w:val="both"/>
      </w:pPr>
      <w:proofErr w:type="spellStart"/>
      <w:r>
        <w:t>4.Поручить</w:t>
      </w:r>
      <w:proofErr w:type="spellEnd"/>
      <w:r>
        <w:t xml:space="preserve">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lastRenderedPageBreak/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89459C" w:rsidRDefault="0089459C" w:rsidP="00BE6E25">
      <w:pPr>
        <w:ind w:firstLine="709"/>
        <w:jc w:val="both"/>
      </w:pPr>
    </w:p>
    <w:p w:rsidR="00A14FF2" w:rsidRDefault="00BE6E25" w:rsidP="00BE6E25">
      <w:pPr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данного законопроекта во втором и третьем чтениях, </w:t>
      </w:r>
      <w:r>
        <w:rPr>
          <w:bCs/>
        </w:rPr>
        <w:t xml:space="preserve">- 10 </w:t>
      </w:r>
      <w:r>
        <w:t>минут, в том числе время для доклада - 5 минут.</w:t>
      </w:r>
      <w:bookmarkStart w:id="0" w:name="_GoBack"/>
      <w:bookmarkEnd w:id="0"/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277BBF" w:rsidRDefault="00277BBF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1E" w:rsidRDefault="00445A1E">
      <w:r>
        <w:separator/>
      </w:r>
    </w:p>
  </w:endnote>
  <w:endnote w:type="continuationSeparator" w:id="0">
    <w:p w:rsidR="00445A1E" w:rsidRDefault="0044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1E" w:rsidRDefault="00445A1E">
      <w:r>
        <w:separator/>
      </w:r>
    </w:p>
  </w:footnote>
  <w:footnote w:type="continuationSeparator" w:id="0">
    <w:p w:rsidR="00445A1E" w:rsidRDefault="0044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9459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4BC"/>
    <w:rsid w:val="00160F97"/>
    <w:rsid w:val="001B3A35"/>
    <w:rsid w:val="001C5162"/>
    <w:rsid w:val="0020003C"/>
    <w:rsid w:val="00277BBF"/>
    <w:rsid w:val="002E1163"/>
    <w:rsid w:val="003101A7"/>
    <w:rsid w:val="00357541"/>
    <w:rsid w:val="00357C48"/>
    <w:rsid w:val="00383131"/>
    <w:rsid w:val="00396925"/>
    <w:rsid w:val="003B4C86"/>
    <w:rsid w:val="003D4A28"/>
    <w:rsid w:val="003F2358"/>
    <w:rsid w:val="003F3C80"/>
    <w:rsid w:val="00445A1E"/>
    <w:rsid w:val="00461E2B"/>
    <w:rsid w:val="004B0E10"/>
    <w:rsid w:val="00560EC9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89459C"/>
    <w:rsid w:val="0099314B"/>
    <w:rsid w:val="009E5CD9"/>
    <w:rsid w:val="009F0165"/>
    <w:rsid w:val="009F626B"/>
    <w:rsid w:val="00A14FF2"/>
    <w:rsid w:val="00A477EB"/>
    <w:rsid w:val="00B4076C"/>
    <w:rsid w:val="00B668A9"/>
    <w:rsid w:val="00B803DE"/>
    <w:rsid w:val="00BE16C2"/>
    <w:rsid w:val="00BE5AD3"/>
    <w:rsid w:val="00BE6E25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9FFF6-0B43-4489-B167-B1D8714E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16</cp:revision>
  <cp:lastPrinted>2019-06-11T02:18:00Z</cp:lastPrinted>
  <dcterms:created xsi:type="dcterms:W3CDTF">2019-01-13T23:41:00Z</dcterms:created>
  <dcterms:modified xsi:type="dcterms:W3CDTF">2019-06-11T02:26:00Z</dcterms:modified>
</cp:coreProperties>
</file>