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0F32" w:rsidRDefault="009B1915" w:rsidP="00B10F32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2ED" w:rsidRDefault="00D5684C" w:rsidP="00B312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312ED">
                              <w:rPr>
                                <w:sz w:val="20"/>
                              </w:rPr>
                              <w:t xml:space="preserve">внесен Губернатором </w:t>
                            </w:r>
                          </w:p>
                          <w:p w:rsidR="003A3959" w:rsidRDefault="00B312ED" w:rsidP="00B312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B312ED" w:rsidRDefault="00D5684C" w:rsidP="00B312E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B312ED">
                        <w:rPr>
                          <w:sz w:val="20"/>
                        </w:rPr>
                        <w:t xml:space="preserve">внесен Губернатором </w:t>
                      </w:r>
                    </w:p>
                    <w:p w:rsidR="003A3959" w:rsidRDefault="00B312ED" w:rsidP="00B312E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Приморского края</w:t>
                      </w:r>
                      <w:r w:rsidR="00D5684C">
                        <w:rPr>
                          <w:sz w:val="20"/>
                        </w:rPr>
                        <w:t xml:space="preserve">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B10F32">
        <w:rPr>
          <w:b/>
          <w:szCs w:val="28"/>
        </w:rPr>
        <w:t xml:space="preserve">СТАТЬЮ 19 </w:t>
      </w:r>
    </w:p>
    <w:p w:rsidR="00B10F32" w:rsidRDefault="002639AE" w:rsidP="00B10F32">
      <w:pPr>
        <w:jc w:val="center"/>
        <w:rPr>
          <w:b/>
          <w:szCs w:val="28"/>
        </w:rPr>
      </w:pPr>
      <w:r>
        <w:rPr>
          <w:b/>
          <w:szCs w:val="28"/>
        </w:rPr>
        <w:t>ЗАКОН</w:t>
      </w:r>
      <w:r w:rsidR="00B10F32">
        <w:rPr>
          <w:b/>
          <w:szCs w:val="28"/>
        </w:rPr>
        <w:t>А</w:t>
      </w:r>
      <w:r>
        <w:rPr>
          <w:b/>
          <w:szCs w:val="28"/>
        </w:rPr>
        <w:t xml:space="preserve"> ПРИМОРСКОГО КРАЯ </w:t>
      </w:r>
    </w:p>
    <w:p w:rsidR="00B312ED" w:rsidRPr="00B10F32" w:rsidRDefault="002639AE" w:rsidP="00B10F32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 w:rsidR="00B10F32">
        <w:rPr>
          <w:b/>
          <w:szCs w:val="28"/>
        </w:rPr>
        <w:t>ЗДРАВООХРАНЕНИИ В</w:t>
      </w:r>
      <w:r>
        <w:rPr>
          <w:rFonts w:eastAsia="Calibri"/>
          <w:b/>
          <w:szCs w:val="28"/>
        </w:rPr>
        <w:t xml:space="preserve"> П</w:t>
      </w:r>
      <w:r w:rsidR="00B10F32">
        <w:rPr>
          <w:rFonts w:eastAsia="Calibri"/>
          <w:b/>
          <w:szCs w:val="28"/>
        </w:rPr>
        <w:t>РИМОРСКОМ КРАЕ</w:t>
      </w:r>
      <w:r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871D52" w:rsidRPr="002639AE" w:rsidRDefault="00D5684C" w:rsidP="008E136F">
      <w:pPr>
        <w:ind w:firstLine="720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639AE">
        <w:rPr>
          <w:szCs w:val="28"/>
        </w:rPr>
        <w:t>СТАТЬЯ 1.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zCs w:val="28"/>
        </w:rPr>
        <w:t xml:space="preserve">Внести в статью 19 Закона Приморского края от 8 апреля 2011 года </w:t>
      </w:r>
      <w:r w:rsidRPr="000E4496">
        <w:rPr>
          <w:szCs w:val="28"/>
        </w:rPr>
        <w:br/>
        <w:t xml:space="preserve">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</w:t>
      </w:r>
      <w:r w:rsidR="00AB279D">
        <w:rPr>
          <w:szCs w:val="28"/>
        </w:rPr>
        <w:t xml:space="preserve">                 </w:t>
      </w:r>
      <w:r w:rsidRPr="000E4496">
        <w:rPr>
          <w:szCs w:val="28"/>
        </w:rPr>
        <w:t>стр. 3, № 35, стр. 26; 2013,</w:t>
      </w:r>
      <w:r w:rsidR="00863683">
        <w:rPr>
          <w:szCs w:val="28"/>
        </w:rPr>
        <w:t xml:space="preserve"> </w:t>
      </w:r>
      <w:r w:rsidRPr="000E4496">
        <w:rPr>
          <w:szCs w:val="28"/>
        </w:rPr>
        <w:t xml:space="preserve">№ 44, стр. 26, № 52, стр. 42, № 67, стр. 37; </w:t>
      </w:r>
      <w:r w:rsidR="00AB279D">
        <w:rPr>
          <w:szCs w:val="28"/>
        </w:rPr>
        <w:t xml:space="preserve">                        </w:t>
      </w:r>
      <w:r w:rsidRPr="000E4496">
        <w:rPr>
          <w:szCs w:val="28"/>
        </w:rPr>
        <w:t xml:space="preserve">2014, № 73, стр. 12, № 92, стр. 33, № 98, стр. 50; 2015, № 135, стр. 58; 2016, </w:t>
      </w:r>
      <w:r w:rsidR="00AB279D">
        <w:rPr>
          <w:szCs w:val="28"/>
        </w:rPr>
        <w:t xml:space="preserve">       </w:t>
      </w:r>
      <w:r w:rsidRPr="000E4496">
        <w:rPr>
          <w:szCs w:val="28"/>
        </w:rPr>
        <w:t>№ 151, стр. 45, № 164, стр. 48, № 166, стр. 17, стр. 18, стр. 60, № 4, стр. 41; 2017, № 15, стр. 21, № 32, стр. 55, № 38, стр. 51; 2018, № 52, стр. 76</w:t>
      </w:r>
      <w:r w:rsidR="00863683">
        <w:rPr>
          <w:szCs w:val="28"/>
        </w:rPr>
        <w:t>, № 62,             стр. 49, № 66, стр. 54; 2019, № 84, стр. 14, стр. 22, № 88, стр. 99</w:t>
      </w:r>
      <w:r w:rsidRPr="000E4496">
        <w:rPr>
          <w:szCs w:val="28"/>
        </w:rPr>
        <w:t xml:space="preserve">) следующие изменения: 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</w:pPr>
      <w:r w:rsidRPr="000E4496">
        <w:rPr>
          <w:szCs w:val="28"/>
        </w:rPr>
        <w:t>1)часть 3</w:t>
      </w:r>
      <w:r w:rsidRPr="000E4496">
        <w:rPr>
          <w:szCs w:val="28"/>
          <w:vertAlign w:val="superscript"/>
        </w:rPr>
        <w:t>1</w:t>
      </w:r>
      <w:r w:rsidRPr="000E4496">
        <w:rPr>
          <w:szCs w:val="28"/>
        </w:rPr>
        <w:t xml:space="preserve"> изложить в следующей редакции: </w:t>
      </w:r>
    </w:p>
    <w:p w:rsidR="00B10F32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"</w:t>
      </w:r>
      <w:r w:rsidRPr="000E4496">
        <w:rPr>
          <w:szCs w:val="28"/>
        </w:rPr>
        <w:t>3</w:t>
      </w:r>
      <w:r w:rsidRPr="000E4496">
        <w:rPr>
          <w:szCs w:val="28"/>
          <w:vertAlign w:val="superscript"/>
        </w:rPr>
        <w:t>1</w:t>
      </w:r>
      <w:r w:rsidRPr="000E4496">
        <w:rPr>
          <w:szCs w:val="28"/>
        </w:rPr>
        <w:t>.</w:t>
      </w:r>
      <w:r w:rsidRPr="000E4496">
        <w:rPr>
          <w:spacing w:val="2"/>
          <w:szCs w:val="28"/>
        </w:rPr>
        <w:t>Граждане Российской Федерации, проживающие на территории Приморского края, за исключением граждан, имеющих право на получение государственной социальной помощи в виде набора социальных услуг в соответствии с </w:t>
      </w:r>
      <w:hyperlink r:id="rId7" w:history="1">
        <w:r w:rsidRPr="000E4496">
          <w:rPr>
            <w:spacing w:val="2"/>
            <w:szCs w:val="28"/>
          </w:rPr>
          <w:t xml:space="preserve">Федеральным законом от 17 июля 1999 года № 178-ФЗ </w:t>
        </w:r>
        <w:r w:rsidR="00AF4F98">
          <w:rPr>
            <w:spacing w:val="2"/>
            <w:szCs w:val="28"/>
          </w:rPr>
          <w:t xml:space="preserve">                      </w:t>
        </w:r>
        <w:r w:rsidR="00AF4F98">
          <w:t>"</w:t>
        </w:r>
        <w:r w:rsidR="00AF4F98">
          <w:rPr>
            <w:spacing w:val="2"/>
            <w:szCs w:val="28"/>
          </w:rPr>
          <w:t xml:space="preserve">О </w:t>
        </w:r>
        <w:r w:rsidRPr="000E4496">
          <w:rPr>
            <w:spacing w:val="2"/>
            <w:szCs w:val="28"/>
          </w:rPr>
          <w:t>государственной социальной помощи</w:t>
        </w:r>
      </w:hyperlink>
      <w:r w:rsidR="00AF4F98">
        <w:t>"</w:t>
      </w:r>
      <w:r w:rsidRPr="000E4496">
        <w:rPr>
          <w:spacing w:val="2"/>
          <w:szCs w:val="28"/>
        </w:rPr>
        <w:t>, при наличии медицинских показаний (вызова) имеют право на получение за счет средств краевого бюджета компенсации стоимости проезда к месту оказания</w:t>
      </w:r>
      <w:r w:rsidRPr="000877B4">
        <w:rPr>
          <w:spacing w:val="2"/>
          <w:szCs w:val="28"/>
          <w:highlight w:val="yellow"/>
        </w:rPr>
        <w:t xml:space="preserve"> </w:t>
      </w:r>
      <w:r w:rsidRPr="00020823">
        <w:rPr>
          <w:spacing w:val="2"/>
          <w:szCs w:val="28"/>
        </w:rPr>
        <w:t xml:space="preserve">высокотехнологичной медицинской помощи и специализированной медицинской помощи </w:t>
      </w:r>
      <w:r w:rsidRPr="00020823">
        <w:rPr>
          <w:spacing w:val="2"/>
          <w:sz w:val="24"/>
          <w:szCs w:val="28"/>
        </w:rPr>
        <w:t>(</w:t>
      </w:r>
      <w:r w:rsidRPr="00020823">
        <w:rPr>
          <w:spacing w:val="2"/>
          <w:szCs w:val="28"/>
        </w:rPr>
        <w:t>в случая</w:t>
      </w:r>
      <w:r w:rsidR="00863683">
        <w:rPr>
          <w:spacing w:val="2"/>
          <w:szCs w:val="28"/>
        </w:rPr>
        <w:t>х, установленных абзацами пятым и</w:t>
      </w:r>
      <w:r w:rsidRPr="00020823">
        <w:rPr>
          <w:spacing w:val="2"/>
          <w:szCs w:val="28"/>
        </w:rPr>
        <w:t xml:space="preserve"> шестым части 3</w:t>
      </w:r>
      <w:r w:rsidRPr="00020823">
        <w:rPr>
          <w:spacing w:val="2"/>
          <w:szCs w:val="28"/>
          <w:vertAlign w:val="superscript"/>
        </w:rPr>
        <w:t xml:space="preserve">2 </w:t>
      </w:r>
      <w:r w:rsidRPr="00020823">
        <w:rPr>
          <w:spacing w:val="2"/>
          <w:szCs w:val="28"/>
        </w:rPr>
        <w:t>настоящей статьи) и обратно в расположенных за пределами Приморского края федеральных государственных учреждениях, функции и полномочия учредителя которых осуществляют федеральные органы исполнительной власти (далее - компенсация стоимости проезда).</w:t>
      </w:r>
    </w:p>
    <w:p w:rsidR="00B10F32" w:rsidRPr="00A67EA9" w:rsidRDefault="00B10F32" w:rsidP="00B10F32">
      <w:pPr>
        <w:autoSpaceDE w:val="0"/>
        <w:autoSpaceDN w:val="0"/>
        <w:ind w:firstLine="708"/>
        <w:jc w:val="both"/>
        <w:rPr>
          <w:rFonts w:ascii="Calibri" w:hAnsi="Calibri"/>
          <w:sz w:val="22"/>
          <w:szCs w:val="22"/>
        </w:rPr>
      </w:pPr>
      <w:r w:rsidRPr="0080710D">
        <w:rPr>
          <w:spacing w:val="2"/>
          <w:szCs w:val="28"/>
        </w:rPr>
        <w:t xml:space="preserve">За счет средств краевого бюджета также осуществляются расходы на проезд </w:t>
      </w:r>
      <w:r w:rsidRPr="0080710D">
        <w:rPr>
          <w:szCs w:val="28"/>
        </w:rPr>
        <w:t xml:space="preserve">медицинских работников </w:t>
      </w:r>
      <w:r w:rsidRPr="0080710D">
        <w:rPr>
          <w:rFonts w:eastAsia="Calibri"/>
          <w:bCs/>
          <w:szCs w:val="28"/>
        </w:rPr>
        <w:t xml:space="preserve">медицинских организаций, подведомственных уполномоченному органу исполнительной власти Приморского края в сфере здравоохранения, </w:t>
      </w:r>
      <w:r w:rsidRPr="0080710D">
        <w:rPr>
          <w:spacing w:val="2"/>
          <w:szCs w:val="28"/>
        </w:rPr>
        <w:t>сопровождающих лиц, указанных в абзаце первом настоящей части</w:t>
      </w:r>
      <w:r>
        <w:rPr>
          <w:spacing w:val="2"/>
          <w:szCs w:val="28"/>
        </w:rPr>
        <w:t xml:space="preserve"> (</w:t>
      </w:r>
      <w:r w:rsidRPr="00A67EA9">
        <w:rPr>
          <w:rFonts w:ascii="Times New Roman CYR" w:hAnsi="Times New Roman CYR" w:cs="Times New Roman CYR"/>
          <w:szCs w:val="28"/>
        </w:rPr>
        <w:t>при наличии заключения врачебной комиссии о необходимости медицинского сопровождения больного</w:t>
      </w:r>
      <w:r>
        <w:rPr>
          <w:rFonts w:ascii="Times New Roman CYR" w:hAnsi="Times New Roman CYR" w:cs="Times New Roman CYR"/>
          <w:szCs w:val="28"/>
        </w:rPr>
        <w:t>).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Компенсация стоимости проезда осуществляется в порядке, установленном постановлением Администрации Приморского края, при использовании следующих видов транспорта: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lastRenderedPageBreak/>
        <w:t>железнодорожный транспорт (поезда всех категорий, в том числе фирменные поезда в случаях, когда возможность проезда к месту оказания высокотехнологичной медицинской помощи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водный транспорт третьей категории;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автомобильный транспорт общего пользования;</w:t>
      </w:r>
    </w:p>
    <w:p w:rsidR="00B10F32" w:rsidRPr="000E4496" w:rsidRDefault="00B10F32" w:rsidP="00B10F32">
      <w:pPr>
        <w:autoSpaceDE w:val="0"/>
        <w:autoSpaceDN w:val="0"/>
        <w:ind w:firstLine="708"/>
        <w:jc w:val="both"/>
        <w:rPr>
          <w:spacing w:val="2"/>
          <w:szCs w:val="28"/>
        </w:rPr>
      </w:pPr>
      <w:r w:rsidRPr="000E4496">
        <w:rPr>
          <w:spacing w:val="2"/>
          <w:szCs w:val="28"/>
        </w:rPr>
        <w:t>воздушный транспорт (</w:t>
      </w:r>
      <w:r w:rsidRPr="000E4496">
        <w:rPr>
          <w:szCs w:val="28"/>
        </w:rPr>
        <w:t>в салонах экономического класса воздушных судов</w:t>
      </w:r>
      <w:r w:rsidRPr="000E4496">
        <w:rPr>
          <w:spacing w:val="2"/>
          <w:szCs w:val="28"/>
        </w:rPr>
        <w:t>).";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2)дополнить частью 3</w:t>
      </w:r>
      <w:r w:rsidRPr="000E4496">
        <w:rPr>
          <w:spacing w:val="2"/>
          <w:szCs w:val="28"/>
          <w:vertAlign w:val="superscript"/>
        </w:rPr>
        <w:t xml:space="preserve">2 </w:t>
      </w:r>
      <w:r w:rsidRPr="000E4496">
        <w:rPr>
          <w:spacing w:val="2"/>
          <w:szCs w:val="28"/>
        </w:rPr>
        <w:t>следующего содержания: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"</w:t>
      </w:r>
      <w:proofErr w:type="gramStart"/>
      <w:r w:rsidRPr="000E4496">
        <w:rPr>
          <w:spacing w:val="2"/>
          <w:szCs w:val="28"/>
        </w:rPr>
        <w:t>3</w:t>
      </w:r>
      <w:r w:rsidRPr="000E4496">
        <w:rPr>
          <w:spacing w:val="2"/>
          <w:szCs w:val="28"/>
          <w:vertAlign w:val="superscript"/>
        </w:rPr>
        <w:t>2</w:t>
      </w:r>
      <w:r w:rsidRPr="000E4496">
        <w:rPr>
          <w:spacing w:val="2"/>
          <w:szCs w:val="28"/>
        </w:rPr>
        <w:t>.Компенсация</w:t>
      </w:r>
      <w:proofErr w:type="gramEnd"/>
      <w:r w:rsidRPr="000E4496">
        <w:rPr>
          <w:spacing w:val="2"/>
          <w:szCs w:val="28"/>
        </w:rPr>
        <w:t xml:space="preserve"> стоимости проезда воздушным транспортом осуществляется в случае: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отсутствия железнодорожного сообщения</w:t>
      </w:r>
      <w:r>
        <w:rPr>
          <w:spacing w:val="2"/>
          <w:szCs w:val="28"/>
        </w:rPr>
        <w:t xml:space="preserve"> к месту оказания высокотехнологичной медицинской помощи</w:t>
      </w:r>
      <w:r w:rsidRPr="000E4496">
        <w:rPr>
          <w:spacing w:val="2"/>
          <w:szCs w:val="28"/>
        </w:rPr>
        <w:t xml:space="preserve">; 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 xml:space="preserve">меньшей стоимости авиаперелета по сравнению со стоимостью проезда </w:t>
      </w:r>
      <w:r>
        <w:rPr>
          <w:spacing w:val="2"/>
          <w:szCs w:val="28"/>
        </w:rPr>
        <w:t xml:space="preserve">к месту оказания высокотехнологичной медицинской помощи </w:t>
      </w:r>
      <w:r w:rsidRPr="000E4496">
        <w:rPr>
          <w:spacing w:val="2"/>
          <w:szCs w:val="28"/>
        </w:rPr>
        <w:t xml:space="preserve">железнодорожным транспортом на условиях, установленных абзацем </w:t>
      </w:r>
      <w:r w:rsidRPr="00020823">
        <w:rPr>
          <w:spacing w:val="2"/>
          <w:szCs w:val="28"/>
        </w:rPr>
        <w:t>четвертым</w:t>
      </w:r>
      <w:r w:rsidRPr="000E4496">
        <w:rPr>
          <w:spacing w:val="2"/>
          <w:szCs w:val="28"/>
        </w:rPr>
        <w:t xml:space="preserve"> части 3</w:t>
      </w:r>
      <w:r w:rsidRPr="000E4496">
        <w:rPr>
          <w:spacing w:val="2"/>
          <w:szCs w:val="28"/>
          <w:vertAlign w:val="superscript"/>
        </w:rPr>
        <w:t>1</w:t>
      </w:r>
      <w:r w:rsidRPr="000E4496">
        <w:rPr>
          <w:spacing w:val="2"/>
          <w:szCs w:val="28"/>
        </w:rPr>
        <w:t xml:space="preserve"> настоящей статьи; 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проезда к месту оказания высокотехнологичной медицинской помощи </w:t>
      </w:r>
      <w:r w:rsidRPr="000E4496">
        <w:rPr>
          <w:spacing w:val="2"/>
          <w:szCs w:val="28"/>
        </w:rPr>
        <w:t>гражданина</w:t>
      </w:r>
      <w:r>
        <w:rPr>
          <w:spacing w:val="2"/>
          <w:szCs w:val="28"/>
        </w:rPr>
        <w:t>, имеющего</w:t>
      </w:r>
      <w:r w:rsidRPr="000E4496">
        <w:rPr>
          <w:spacing w:val="2"/>
          <w:szCs w:val="28"/>
        </w:rPr>
        <w:t xml:space="preserve"> заболевания или травмы спинного мозга;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pacing w:val="2"/>
          <w:szCs w:val="28"/>
        </w:rPr>
        <w:t xml:space="preserve">проезда </w:t>
      </w:r>
      <w:r w:rsidRPr="000E4496">
        <w:rPr>
          <w:szCs w:val="28"/>
        </w:rPr>
        <w:t xml:space="preserve">к месту оказания специализированной медицинской помощи и обратно </w:t>
      </w:r>
      <w:r>
        <w:rPr>
          <w:spacing w:val="2"/>
          <w:szCs w:val="28"/>
        </w:rPr>
        <w:t>несовершеннолетних детей</w:t>
      </w:r>
      <w:r w:rsidRPr="000E4496">
        <w:rPr>
          <w:szCs w:val="28"/>
        </w:rPr>
        <w:t xml:space="preserve"> </w:t>
      </w:r>
      <w:r>
        <w:rPr>
          <w:szCs w:val="28"/>
        </w:rPr>
        <w:t>и сопровождающих</w:t>
      </w:r>
      <w:r w:rsidRPr="000E4496">
        <w:rPr>
          <w:szCs w:val="28"/>
        </w:rPr>
        <w:t xml:space="preserve"> их граждан Российской Федерации при отсутствии возможности оказания </w:t>
      </w:r>
      <w:r>
        <w:rPr>
          <w:szCs w:val="28"/>
        </w:rPr>
        <w:t xml:space="preserve">такой медицинской помощи </w:t>
      </w:r>
      <w:r w:rsidRPr="000E4496">
        <w:rPr>
          <w:szCs w:val="28"/>
        </w:rPr>
        <w:t>на территории Приморского края;</w:t>
      </w:r>
    </w:p>
    <w:p w:rsidR="00B10F32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zCs w:val="28"/>
        </w:rPr>
        <w:t>проезда беременных женщин к месту оказания им специализированной медицинской помощи и обратно при отсутствии возможности ее оказания на территории Приморского края.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случае</w:t>
      </w:r>
      <w:r w:rsidR="00863683">
        <w:rPr>
          <w:szCs w:val="28"/>
        </w:rPr>
        <w:t>,</w:t>
      </w:r>
      <w:r>
        <w:rPr>
          <w:szCs w:val="28"/>
        </w:rPr>
        <w:t xml:space="preserve"> если лица, </w:t>
      </w:r>
      <w:r w:rsidR="00863683">
        <w:rPr>
          <w:szCs w:val="28"/>
        </w:rPr>
        <w:t>указанные в абзацах четвертом-</w:t>
      </w:r>
      <w:r>
        <w:rPr>
          <w:szCs w:val="28"/>
        </w:rPr>
        <w:t xml:space="preserve">шестом настоящей части, являются носилочными больными, компенсация стоимости проезда воздушным транспортом осуществляется в отношении трех посадочных мест. 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pacing w:val="2"/>
          <w:szCs w:val="28"/>
        </w:rPr>
        <w:t>При использовании воздушного транспорта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оказания высокотехнологичной либо специализированной медицинской помощи либо если оформление (приобретение) проездных документов (билетов) на рейсы этих авиакомпаний невозможно ввиду их отсутствия на дату вылета к месту оказания высокотехнологичной либо специализированной медицинской помощи и (или) обратно.".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0F32" w:rsidRPr="000E4496" w:rsidRDefault="00B10F32" w:rsidP="00B10F32">
      <w:pPr>
        <w:ind w:firstLine="709"/>
        <w:jc w:val="both"/>
        <w:rPr>
          <w:szCs w:val="28"/>
        </w:rPr>
      </w:pPr>
      <w:r w:rsidRPr="000E4496">
        <w:rPr>
          <w:szCs w:val="28"/>
        </w:rPr>
        <w:t>СТАТЬЯ 2.</w:t>
      </w:r>
    </w:p>
    <w:p w:rsidR="00B10F32" w:rsidRPr="000E4496" w:rsidRDefault="00B10F32" w:rsidP="00B10F32">
      <w:pPr>
        <w:ind w:firstLine="709"/>
        <w:jc w:val="both"/>
        <w:rPr>
          <w:szCs w:val="28"/>
        </w:rPr>
      </w:pPr>
      <w:r w:rsidRPr="000E4496">
        <w:rPr>
          <w:szCs w:val="28"/>
        </w:rPr>
        <w:t>1.Настоящий Закон вступает в силу со дня его официального опубликования.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0E4496">
        <w:rPr>
          <w:szCs w:val="28"/>
        </w:rPr>
        <w:t>2.</w:t>
      </w:r>
      <w:r w:rsidRPr="000E4496">
        <w:rPr>
          <w:spacing w:val="2"/>
          <w:szCs w:val="28"/>
        </w:rPr>
        <w:t>Компенсация стоимости проезда воздушным транспортом в случая</w:t>
      </w:r>
      <w:r w:rsidR="00863683">
        <w:rPr>
          <w:spacing w:val="2"/>
          <w:szCs w:val="28"/>
        </w:rPr>
        <w:t>х, установленных абзацами пятым и</w:t>
      </w:r>
      <w:r w:rsidRPr="000E4496">
        <w:rPr>
          <w:spacing w:val="2"/>
          <w:szCs w:val="28"/>
        </w:rPr>
        <w:t xml:space="preserve"> шестым части 3</w:t>
      </w:r>
      <w:r w:rsidRPr="000E4496">
        <w:rPr>
          <w:spacing w:val="2"/>
          <w:szCs w:val="28"/>
          <w:vertAlign w:val="superscript"/>
        </w:rPr>
        <w:t xml:space="preserve">2 </w:t>
      </w:r>
      <w:r w:rsidRPr="000E4496">
        <w:rPr>
          <w:spacing w:val="2"/>
          <w:szCs w:val="28"/>
        </w:rPr>
        <w:t>статьи 1</w:t>
      </w:r>
      <w:r w:rsidR="00BD1641">
        <w:rPr>
          <w:spacing w:val="2"/>
          <w:szCs w:val="28"/>
        </w:rPr>
        <w:t>9</w:t>
      </w:r>
      <w:r w:rsidRPr="000E4496">
        <w:rPr>
          <w:spacing w:val="2"/>
          <w:szCs w:val="28"/>
        </w:rPr>
        <w:t xml:space="preserve"> </w:t>
      </w:r>
      <w:r w:rsidRPr="000E4496">
        <w:rPr>
          <w:szCs w:val="28"/>
        </w:rPr>
        <w:t xml:space="preserve">Закона </w:t>
      </w:r>
      <w:r w:rsidRPr="000E4496">
        <w:rPr>
          <w:szCs w:val="28"/>
        </w:rPr>
        <w:lastRenderedPageBreak/>
        <w:t>Приморского края от 8 апреля 2011 года № 750-КЗ "О здравоохранении в Приморском крае"</w:t>
      </w:r>
      <w:r>
        <w:rPr>
          <w:spacing w:val="2"/>
          <w:szCs w:val="28"/>
        </w:rPr>
        <w:t>,</w:t>
      </w:r>
      <w:r w:rsidRPr="000E4496">
        <w:rPr>
          <w:spacing w:val="2"/>
          <w:szCs w:val="28"/>
        </w:rPr>
        <w:t xml:space="preserve"> </w:t>
      </w:r>
      <w:r w:rsidRPr="000E4496">
        <w:rPr>
          <w:szCs w:val="28"/>
        </w:rPr>
        <w:t>осуществляется в отношении:</w:t>
      </w:r>
    </w:p>
    <w:p w:rsidR="00B10F32" w:rsidRPr="000E4496" w:rsidRDefault="00863683" w:rsidP="00B10F32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1)</w:t>
      </w:r>
      <w:r w:rsidR="00B10F32" w:rsidRPr="000E4496">
        <w:rPr>
          <w:szCs w:val="28"/>
        </w:rPr>
        <w:t>расходов на проезд к месту оказания специализированной помощи и обратно, понесенных начиная с 1 июня 2019 года;</w:t>
      </w:r>
    </w:p>
    <w:p w:rsidR="00B10F32" w:rsidRPr="000E4496" w:rsidRDefault="00863683" w:rsidP="00B10F32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2)</w:t>
      </w:r>
      <w:bookmarkStart w:id="0" w:name="_GoBack"/>
      <w:bookmarkEnd w:id="0"/>
      <w:r w:rsidR="00B10F32" w:rsidRPr="000E4496">
        <w:rPr>
          <w:szCs w:val="28"/>
        </w:rPr>
        <w:t>расходов на проезд в обратном направлении от места оказания специализированной медицинской помощи, понесенных до 1 июня 2019 года, в отношении проездных доку</w:t>
      </w:r>
      <w:r w:rsidR="00B10F32">
        <w:rPr>
          <w:szCs w:val="28"/>
        </w:rPr>
        <w:t>ментов (билетов) с датой вылета</w:t>
      </w:r>
      <w:r w:rsidR="00B10F32" w:rsidRPr="000E4496">
        <w:rPr>
          <w:szCs w:val="28"/>
        </w:rPr>
        <w:t xml:space="preserve"> начиная </w:t>
      </w:r>
      <w:r w:rsidR="00B10F32" w:rsidRPr="000E4496">
        <w:rPr>
          <w:szCs w:val="28"/>
        </w:rPr>
        <w:br/>
        <w:t xml:space="preserve">с 1 июня 2019 года. </w:t>
      </w:r>
    </w:p>
    <w:p w:rsidR="00B10F32" w:rsidRDefault="00B10F32" w:rsidP="00B10F32">
      <w:pPr>
        <w:ind w:firstLine="709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jc w:val="both"/>
        <w:rPr>
          <w:szCs w:val="28"/>
        </w:rPr>
      </w:pPr>
      <w:r w:rsidRPr="002639AE">
        <w:rPr>
          <w:szCs w:val="28"/>
        </w:rPr>
        <w:t>Губернатор края</w:t>
      </w:r>
      <w:r w:rsidRPr="002639AE">
        <w:rPr>
          <w:szCs w:val="28"/>
        </w:rPr>
        <w:tab/>
        <w:t xml:space="preserve"> </w:t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  <w:t xml:space="preserve">    О.Н. Кожемяко</w:t>
      </w: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Default="00871D52" w:rsidP="008E136F">
      <w:pPr>
        <w:ind w:firstLine="720"/>
      </w:pPr>
    </w:p>
    <w:sectPr w:rsidR="00871D52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262" w:rsidRDefault="00ED5262">
      <w:r>
        <w:separator/>
      </w:r>
    </w:p>
  </w:endnote>
  <w:endnote w:type="continuationSeparator" w:id="0">
    <w:p w:rsidR="00ED5262" w:rsidRDefault="00ED5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262" w:rsidRDefault="00ED5262">
      <w:r>
        <w:separator/>
      </w:r>
    </w:p>
  </w:footnote>
  <w:footnote w:type="continuationSeparator" w:id="0">
    <w:p w:rsidR="00ED5262" w:rsidRDefault="00ED5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683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A3E88"/>
    <w:rsid w:val="001464BE"/>
    <w:rsid w:val="00223F9A"/>
    <w:rsid w:val="00234B47"/>
    <w:rsid w:val="002639AE"/>
    <w:rsid w:val="002E3FDC"/>
    <w:rsid w:val="002F1D9F"/>
    <w:rsid w:val="003908E9"/>
    <w:rsid w:val="003A3959"/>
    <w:rsid w:val="003A4696"/>
    <w:rsid w:val="00482E4E"/>
    <w:rsid w:val="004A0D04"/>
    <w:rsid w:val="004A5CB8"/>
    <w:rsid w:val="00527EA5"/>
    <w:rsid w:val="00552020"/>
    <w:rsid w:val="00561BC4"/>
    <w:rsid w:val="00716CD2"/>
    <w:rsid w:val="00725AED"/>
    <w:rsid w:val="00836C55"/>
    <w:rsid w:val="00863683"/>
    <w:rsid w:val="00871D52"/>
    <w:rsid w:val="008E136F"/>
    <w:rsid w:val="008F0BF1"/>
    <w:rsid w:val="00954F33"/>
    <w:rsid w:val="00983DD5"/>
    <w:rsid w:val="009A36AD"/>
    <w:rsid w:val="009B140B"/>
    <w:rsid w:val="009B1915"/>
    <w:rsid w:val="00A021A4"/>
    <w:rsid w:val="00A14297"/>
    <w:rsid w:val="00AB279D"/>
    <w:rsid w:val="00AE7040"/>
    <w:rsid w:val="00AF4F98"/>
    <w:rsid w:val="00B10F32"/>
    <w:rsid w:val="00B312ED"/>
    <w:rsid w:val="00BD1641"/>
    <w:rsid w:val="00BF5C77"/>
    <w:rsid w:val="00C73FA5"/>
    <w:rsid w:val="00CB1B12"/>
    <w:rsid w:val="00D5684C"/>
    <w:rsid w:val="00D97968"/>
    <w:rsid w:val="00DD0011"/>
    <w:rsid w:val="00E35ADB"/>
    <w:rsid w:val="00E7142F"/>
    <w:rsid w:val="00ED4E8A"/>
    <w:rsid w:val="00ED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5AB01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388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168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24</cp:revision>
  <cp:lastPrinted>2019-01-15T05:28:00Z</cp:lastPrinted>
  <dcterms:created xsi:type="dcterms:W3CDTF">2019-01-10T04:05:00Z</dcterms:created>
  <dcterms:modified xsi:type="dcterms:W3CDTF">2019-06-11T00:17:00Z</dcterms:modified>
</cp:coreProperties>
</file>