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6pt" o:ole="" fillcolor="window">
            <v:imagedata r:id="rId7" o:title="" grayscale="t"/>
          </v:shape>
          <o:OLEObject Type="Embed" ProgID="Word.Picture.8" ShapeID="_x0000_i1025" DrawAspect="Content" ObjectID="_1619868602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FF34FB" w:rsidP="00C9203C">
            <w:pPr>
              <w:ind w:left="-107"/>
              <w:rPr>
                <w:sz w:val="24"/>
              </w:rPr>
            </w:pPr>
            <w:r>
              <w:rPr>
                <w:sz w:val="24"/>
              </w:rPr>
              <w:t>21.05.2019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E35F80">
              <w:rPr>
                <w:sz w:val="24"/>
                <w:szCs w:val="24"/>
              </w:rPr>
              <w:t>46</w:t>
            </w:r>
            <w:r w:rsidR="00FF34FB">
              <w:rPr>
                <w:sz w:val="24"/>
                <w:szCs w:val="24"/>
              </w:rPr>
              <w:t>0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480B75" w:rsidRDefault="00C575A1" w:rsidP="00C575A1">
            <w:pPr>
              <w:jc w:val="both"/>
            </w:pPr>
            <w:r>
              <w:t>О проектах</w:t>
            </w:r>
            <w:r w:rsidR="0026074E">
              <w:t xml:space="preserve"> закон</w:t>
            </w:r>
            <w:r>
              <w:t>ов</w:t>
            </w:r>
            <w:r w:rsidR="0026074E">
              <w:t xml:space="preserve"> Приморского края </w:t>
            </w:r>
          </w:p>
          <w:p w:rsidR="0026074E" w:rsidRDefault="00480B75" w:rsidP="00C575A1">
            <w:pPr>
              <w:jc w:val="both"/>
            </w:pPr>
            <w:r>
              <w:t>"О внесении изменения в статью 24 Закона Приморского края "</w:t>
            </w:r>
            <w:r>
              <w:rPr>
                <w:szCs w:val="28"/>
              </w:rPr>
              <w:t>О системе капитального ремонта многоквартирных домов в Приморском крае</w:t>
            </w:r>
            <w:r>
              <w:t>" и "О внесении изменений в Закон Приморского края "</w:t>
            </w:r>
            <w:r>
              <w:rPr>
                <w:szCs w:val="28"/>
              </w:rPr>
              <w:t>О системе капитального ремонта многоквартирных домов в Приморском крае</w:t>
            </w:r>
            <w:r>
              <w:t>"</w:t>
            </w:r>
            <w:r w:rsidR="0026074E">
              <w:t xml:space="preserve"> (</w:t>
            </w:r>
            <w:r w:rsidR="00C575A1">
              <w:t>объединение законопроектов</w:t>
            </w:r>
            <w:r w:rsidR="0026074E"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Pr="00480B75" w:rsidRDefault="0026074E" w:rsidP="0026074E">
      <w:pPr>
        <w:jc w:val="both"/>
      </w:pPr>
      <w:r>
        <w:tab/>
      </w:r>
      <w:proofErr w:type="gramStart"/>
      <w:r>
        <w:t xml:space="preserve">Рассмотрев и обсудив </w:t>
      </w:r>
      <w:r w:rsidR="00C575A1">
        <w:t xml:space="preserve">два </w:t>
      </w:r>
      <w:r>
        <w:t>проект</w:t>
      </w:r>
      <w:r w:rsidR="00C575A1">
        <w:t>а</w:t>
      </w:r>
      <w:r>
        <w:t xml:space="preserve"> закона Приморского края </w:t>
      </w:r>
      <w:r w:rsidR="00480B75">
        <w:t>"О внесении изменения в статью 24 Закона Приморского края "</w:t>
      </w:r>
      <w:r w:rsidR="00480B75">
        <w:rPr>
          <w:szCs w:val="28"/>
        </w:rPr>
        <w:t>О системе капитального ремонта многоквартирных домов в Приморском крае</w:t>
      </w:r>
      <w:r w:rsidR="00480B75">
        <w:t>" и "О внесении изменений в Закон Приморского края "</w:t>
      </w:r>
      <w:r w:rsidR="00480B75">
        <w:rPr>
          <w:szCs w:val="28"/>
        </w:rPr>
        <w:t>О системе капитального ремонта многоквартирных домов в Приморском крае</w:t>
      </w:r>
      <w:r w:rsidR="00480B75">
        <w:t>" (первый внесен Губернатором Приморского края 7 мая 2019 года, второй внесен комитетом Законодательного Собрания по экономической политике</w:t>
      </w:r>
      <w:proofErr w:type="gramEnd"/>
      <w:r w:rsidR="00480B75">
        <w:t xml:space="preserve"> и собственности, решение № </w:t>
      </w:r>
      <w:r w:rsidR="00FF34FB">
        <w:t>458</w:t>
      </w:r>
      <w:r w:rsidR="00480B75">
        <w:t xml:space="preserve"> от 21.05.2019 и рассмотрен в первом чтении на текущем зас</w:t>
      </w:r>
      <w:r w:rsidR="00E4437C">
        <w:t xml:space="preserve">едании комитета – </w:t>
      </w:r>
      <w:r w:rsidR="00480B75">
        <w:t xml:space="preserve">решение № </w:t>
      </w:r>
      <w:r w:rsidR="00FF34FB">
        <w:t>459</w:t>
      </w:r>
      <w:r w:rsidR="00E35F80">
        <w:t xml:space="preserve"> </w:t>
      </w:r>
      <w:r w:rsidR="00480B75">
        <w:t xml:space="preserve">от 21.05.2019), </w:t>
      </w:r>
      <w:r w:rsidR="00B40FC3">
        <w:t xml:space="preserve">руководствуясь </w:t>
      </w:r>
      <w:r w:rsidR="00790BBB">
        <w:br/>
      </w:r>
      <w:r w:rsidR="00B40FC3">
        <w:t>частью 5 статьи 46 Регламента Законодательного Собрания Приморского края</w:t>
      </w:r>
      <w:r w:rsidR="00790BBB">
        <w:t xml:space="preserve">,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C14E01" w:rsidRDefault="0026074E" w:rsidP="00C14E01">
      <w:pPr>
        <w:jc w:val="both"/>
      </w:pPr>
      <w:r>
        <w:tab/>
      </w:r>
      <w:r w:rsidR="00C14E01">
        <w:t xml:space="preserve">Предложить Законодательному Собранию объединить указанные законопроекты для подготовки единого проекта закона Приморского края </w:t>
      </w:r>
      <w:r w:rsidR="00480B75">
        <w:t>"О внесении изменений в Закон Приморского края "</w:t>
      </w:r>
      <w:r w:rsidR="00480B75">
        <w:rPr>
          <w:szCs w:val="28"/>
        </w:rPr>
        <w:t>О системе капитального ремонта многоквартирных домов в Приморском крае</w:t>
      </w:r>
      <w:r w:rsidR="00480B75">
        <w:t>"</w:t>
      </w:r>
      <w:r w:rsidR="00FA2574">
        <w:t xml:space="preserve"> </w:t>
      </w:r>
      <w:r w:rsidR="00C14E01">
        <w:t xml:space="preserve">и рассмотрения </w:t>
      </w:r>
      <w:r w:rsidR="00FA2574">
        <w:t xml:space="preserve">его </w:t>
      </w:r>
      <w:r w:rsidR="00C14E01">
        <w:t>во втором чтении.</w:t>
      </w:r>
    </w:p>
    <w:p w:rsidR="00C14E01" w:rsidRDefault="00C14E01" w:rsidP="0026074E">
      <w:pPr>
        <w:jc w:val="both"/>
      </w:pPr>
    </w:p>
    <w:p w:rsidR="00C14E01" w:rsidRDefault="00C14E01" w:rsidP="0026074E">
      <w:pPr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5A05D0" w:rsidP="00FA2574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>
        <w:rPr>
          <w:szCs w:val="28"/>
        </w:rPr>
        <w:t>С.А</w:t>
      </w:r>
      <w:proofErr w:type="spellEnd"/>
      <w:r w:rsidR="0026074E">
        <w:rPr>
          <w:szCs w:val="28"/>
        </w:rPr>
        <w:t>. Ищенко</w:t>
      </w:r>
    </w:p>
    <w:sectPr w:rsidR="00357541" w:rsidSect="00896C6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E02" w:rsidRDefault="00E35E02">
      <w:r>
        <w:separator/>
      </w:r>
    </w:p>
  </w:endnote>
  <w:endnote w:type="continuationSeparator" w:id="0">
    <w:p w:rsidR="00E35E02" w:rsidRDefault="00E35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E02" w:rsidRDefault="00E35E02">
      <w:r>
        <w:separator/>
      </w:r>
    </w:p>
  </w:footnote>
  <w:footnote w:type="continuationSeparator" w:id="0">
    <w:p w:rsidR="00E35E02" w:rsidRDefault="00E35E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C69" w:rsidRDefault="00896C69" w:rsidP="00896C6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80B7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0709B"/>
    <w:rsid w:val="00022B36"/>
    <w:rsid w:val="000413C2"/>
    <w:rsid w:val="00053C61"/>
    <w:rsid w:val="00060D95"/>
    <w:rsid w:val="00080DED"/>
    <w:rsid w:val="00160F97"/>
    <w:rsid w:val="001B3A35"/>
    <w:rsid w:val="001C5162"/>
    <w:rsid w:val="001E6797"/>
    <w:rsid w:val="0020003C"/>
    <w:rsid w:val="0026074E"/>
    <w:rsid w:val="002F3463"/>
    <w:rsid w:val="002F6FCB"/>
    <w:rsid w:val="00320A30"/>
    <w:rsid w:val="00357541"/>
    <w:rsid w:val="00383131"/>
    <w:rsid w:val="003B4C86"/>
    <w:rsid w:val="003B681C"/>
    <w:rsid w:val="003D3B5A"/>
    <w:rsid w:val="003D4101"/>
    <w:rsid w:val="003D4A28"/>
    <w:rsid w:val="003F2358"/>
    <w:rsid w:val="00461E2B"/>
    <w:rsid w:val="00480B75"/>
    <w:rsid w:val="004C5DB8"/>
    <w:rsid w:val="005A05D0"/>
    <w:rsid w:val="00624BBF"/>
    <w:rsid w:val="00692D49"/>
    <w:rsid w:val="006C67BB"/>
    <w:rsid w:val="007128C1"/>
    <w:rsid w:val="007258FB"/>
    <w:rsid w:val="00751091"/>
    <w:rsid w:val="00753409"/>
    <w:rsid w:val="00790BBB"/>
    <w:rsid w:val="007F0598"/>
    <w:rsid w:val="008045A9"/>
    <w:rsid w:val="008602F8"/>
    <w:rsid w:val="008626DC"/>
    <w:rsid w:val="0087792E"/>
    <w:rsid w:val="00883DE7"/>
    <w:rsid w:val="00896C69"/>
    <w:rsid w:val="009637B6"/>
    <w:rsid w:val="0099314B"/>
    <w:rsid w:val="009A2A07"/>
    <w:rsid w:val="009E5CD9"/>
    <w:rsid w:val="009F0165"/>
    <w:rsid w:val="009F626B"/>
    <w:rsid w:val="00B07526"/>
    <w:rsid w:val="00B40FC3"/>
    <w:rsid w:val="00B668A9"/>
    <w:rsid w:val="00B803DE"/>
    <w:rsid w:val="00BE16C2"/>
    <w:rsid w:val="00C14E01"/>
    <w:rsid w:val="00C575A1"/>
    <w:rsid w:val="00C9203C"/>
    <w:rsid w:val="00C9335B"/>
    <w:rsid w:val="00C958B6"/>
    <w:rsid w:val="00D17A7A"/>
    <w:rsid w:val="00DC3D6B"/>
    <w:rsid w:val="00E16CF7"/>
    <w:rsid w:val="00E326C2"/>
    <w:rsid w:val="00E35E02"/>
    <w:rsid w:val="00E35F80"/>
    <w:rsid w:val="00E4437C"/>
    <w:rsid w:val="00E77161"/>
    <w:rsid w:val="00E85955"/>
    <w:rsid w:val="00EA6BCA"/>
    <w:rsid w:val="00EB168B"/>
    <w:rsid w:val="00EC7B5F"/>
    <w:rsid w:val="00F01DD8"/>
    <w:rsid w:val="00FA2574"/>
    <w:rsid w:val="00FA4CAA"/>
    <w:rsid w:val="00FE64E0"/>
    <w:rsid w:val="00FF3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96C69"/>
    <w:rPr>
      <w:sz w:val="28"/>
    </w:rPr>
  </w:style>
  <w:style w:type="paragraph" w:styleId="a6">
    <w:name w:val="Balloon Text"/>
    <w:basedOn w:val="a"/>
    <w:link w:val="a7"/>
    <w:rsid w:val="002F6F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F6F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73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Пархоменко</cp:lastModifiedBy>
  <cp:revision>14</cp:revision>
  <cp:lastPrinted>2019-05-20T04:43:00Z</cp:lastPrinted>
  <dcterms:created xsi:type="dcterms:W3CDTF">2019-02-07T02:06:00Z</dcterms:created>
  <dcterms:modified xsi:type="dcterms:W3CDTF">2019-05-20T04:44:00Z</dcterms:modified>
</cp:coreProperties>
</file>