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47F0" w:rsidRPr="003647F0" w:rsidRDefault="003647F0" w:rsidP="003647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647F0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3647F0" w:rsidRPr="003647F0" w:rsidRDefault="003647F0" w:rsidP="003647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647F0"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1B1025" w:rsidRDefault="003647F0" w:rsidP="003647F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647F0"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3647F0" w:rsidRPr="003647F0" w:rsidRDefault="003647F0" w:rsidP="003647F0">
                            <w:pPr>
                              <w:rPr>
                                <w:sz w:val="20"/>
                              </w:rPr>
                            </w:pPr>
                            <w:r w:rsidRPr="003647F0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3647F0" w:rsidRPr="003647F0" w:rsidRDefault="003647F0" w:rsidP="003647F0">
                            <w:pPr>
                              <w:rPr>
                                <w:sz w:val="20"/>
                              </w:rPr>
                            </w:pPr>
                            <w:r w:rsidRPr="003647F0"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Default="003647F0" w:rsidP="003647F0">
                            <w:pPr>
                              <w:rPr>
                                <w:sz w:val="20"/>
                              </w:rPr>
                            </w:pPr>
                            <w:r w:rsidRPr="003647F0">
                              <w:rPr>
                                <w:sz w:val="20"/>
                              </w:rPr>
                              <w:t>и защите прав граждан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О ВНЕСЕНИИ ИЗМЕНЕНИЙ В ЗАКОН ПРИМОРСКОГО КРАЯ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2A77A6">
        <w:rPr>
          <w:b/>
          <w:szCs w:val="28"/>
        </w:rPr>
        <w:t xml:space="preserve">О ПРЕДОСТАВЛЕНИИ МЕР СОЦИАЛЬНОЙ ПОДДЕРЖКИ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ПЕДАГОГИЧЕСКИМ РАБОТНИКАМ КРАЕВЫХ ГОСУДАРСТВЕННЫХ И МУНИЦИПАЛЬНЫХ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ОБРАЗОВАТЕЛЬНЫХ ОРГАНИЗАЦИЙ </w:t>
      </w:r>
    </w:p>
    <w:p w:rsidR="00BA47BA" w:rsidRPr="00440D95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3647F0">
        <w:rPr>
          <w:szCs w:val="28"/>
        </w:rPr>
        <w:t xml:space="preserve"> в первом чтении</w:t>
      </w:r>
    </w:p>
    <w:p w:rsidR="003647F0" w:rsidRPr="00440D95" w:rsidRDefault="003647F0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6138F">
      <w:pPr>
        <w:ind w:firstLine="709"/>
        <w:jc w:val="both"/>
        <w:rPr>
          <w:szCs w:val="28"/>
        </w:rPr>
      </w:pPr>
    </w:p>
    <w:p w:rsidR="004819B4" w:rsidRPr="00910906" w:rsidRDefault="004819B4" w:rsidP="00B6138F">
      <w:pPr>
        <w:ind w:firstLine="709"/>
        <w:jc w:val="both"/>
        <w:rPr>
          <w:szCs w:val="28"/>
        </w:rPr>
      </w:pPr>
      <w:r w:rsidRPr="00910906">
        <w:rPr>
          <w:szCs w:val="28"/>
        </w:rPr>
        <w:t>СТАТЬЯ 1.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 xml:space="preserve">Внести </w:t>
      </w:r>
      <w:r>
        <w:rPr>
          <w:szCs w:val="28"/>
        </w:rPr>
        <w:t>в Закон</w:t>
      </w:r>
      <w:r w:rsidRPr="00440D95">
        <w:rPr>
          <w:szCs w:val="28"/>
        </w:rPr>
        <w:t xml:space="preserve"> Приморского кр</w:t>
      </w:r>
      <w:r>
        <w:rPr>
          <w:szCs w:val="28"/>
        </w:rPr>
        <w:t xml:space="preserve">ая от 23 ноября 2018 года </w:t>
      </w:r>
      <w:r>
        <w:rPr>
          <w:szCs w:val="28"/>
        </w:rPr>
        <w:br/>
        <w:t>№ 389-КЗ "О</w:t>
      </w:r>
      <w:r w:rsidRPr="00440D95">
        <w:rPr>
          <w:szCs w:val="28"/>
        </w:rPr>
        <w:t xml:space="preserve"> </w:t>
      </w:r>
      <w:r>
        <w:rPr>
          <w:szCs w:val="28"/>
        </w:rPr>
        <w:t xml:space="preserve">предоставлении мер социальной поддержки педагогическим работникам краевых государственных </w:t>
      </w:r>
      <w:r w:rsidRPr="00440D95">
        <w:rPr>
          <w:szCs w:val="28"/>
        </w:rPr>
        <w:t xml:space="preserve">и муниципальных </w:t>
      </w:r>
      <w:r>
        <w:rPr>
          <w:szCs w:val="28"/>
        </w:rPr>
        <w:t>образовательных организаций</w:t>
      </w:r>
      <w:r w:rsidRPr="00440D95">
        <w:rPr>
          <w:szCs w:val="28"/>
        </w:rPr>
        <w:t xml:space="preserve"> Приморского края</w:t>
      </w:r>
      <w:r>
        <w:rPr>
          <w:szCs w:val="28"/>
        </w:rPr>
        <w:t>"</w:t>
      </w:r>
      <w:r w:rsidRPr="00440D95">
        <w:rPr>
          <w:szCs w:val="28"/>
        </w:rPr>
        <w:t xml:space="preserve"> </w:t>
      </w:r>
      <w:r w:rsidRPr="00523DDB">
        <w:rPr>
          <w:szCs w:val="28"/>
        </w:rPr>
        <w:t>(Ведомости Законодательного Собрания Приморского края 2018, № 72, стр.</w:t>
      </w:r>
      <w:r w:rsidR="00F84F7F">
        <w:rPr>
          <w:szCs w:val="28"/>
        </w:rPr>
        <w:t xml:space="preserve"> </w:t>
      </w:r>
      <w:r w:rsidRPr="00523DDB">
        <w:rPr>
          <w:szCs w:val="28"/>
        </w:rPr>
        <w:t>24)</w:t>
      </w:r>
      <w:r w:rsidRPr="00440D95">
        <w:rPr>
          <w:szCs w:val="28"/>
        </w:rPr>
        <w:t xml:space="preserve"> следующие изменения:</w:t>
      </w:r>
    </w:p>
    <w:p w:rsidR="002A77A6" w:rsidRPr="007A3651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1)часть 1 статьи 2 изложить в следующей редакции:</w:t>
      </w:r>
    </w:p>
    <w:p w:rsidR="002A77A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  <w:lang w:eastAsia="en-US" w:bidi="en-US"/>
        </w:rPr>
        <w:t xml:space="preserve">"1.В соответствии с настоящим Законом мера социальной поддержки </w:t>
      </w:r>
      <w:r>
        <w:rPr>
          <w:rFonts w:eastAsia="Calibri"/>
          <w:szCs w:val="28"/>
          <w:lang w:eastAsia="en-US" w:bidi="en-US"/>
        </w:rPr>
        <w:br/>
        <w:t xml:space="preserve">в виде единовременной денежной выплаты предоставляется однократно специалисту, </w:t>
      </w:r>
      <w:r w:rsidRPr="003E767C">
        <w:rPr>
          <w:rFonts w:eastAsia="Calibri"/>
          <w:szCs w:val="28"/>
        </w:rPr>
        <w:t xml:space="preserve">трудоустроившемуся в образовательную организацию </w:t>
      </w:r>
      <w:r>
        <w:rPr>
          <w:rFonts w:eastAsia="Calibri"/>
          <w:szCs w:val="28"/>
        </w:rPr>
        <w:br/>
        <w:t>в течение трех лет со дня окончания</w:t>
      </w:r>
      <w:r w:rsidRPr="00983F96">
        <w:rPr>
          <w:rFonts w:eastAsia="Calibri"/>
          <w:szCs w:val="28"/>
        </w:rPr>
        <w:t xml:space="preserve"> </w:t>
      </w:r>
      <w:r w:rsidRPr="003E767C">
        <w:rPr>
          <w:rFonts w:eastAsia="Calibri"/>
          <w:szCs w:val="28"/>
        </w:rPr>
        <w:t xml:space="preserve">профессиональной </w:t>
      </w:r>
      <w:r>
        <w:rPr>
          <w:rFonts w:eastAsia="Calibri"/>
          <w:szCs w:val="28"/>
        </w:rPr>
        <w:t xml:space="preserve">образовательной организации </w:t>
      </w:r>
      <w:r w:rsidRPr="003E767C">
        <w:rPr>
          <w:rFonts w:eastAsia="Calibri"/>
          <w:szCs w:val="28"/>
        </w:rPr>
        <w:t xml:space="preserve">или образовательной </w:t>
      </w:r>
      <w:r w:rsidRPr="00451AF0">
        <w:rPr>
          <w:rFonts w:eastAsia="Calibri"/>
          <w:szCs w:val="28"/>
        </w:rPr>
        <w:t>организации высшего</w:t>
      </w:r>
      <w:r>
        <w:rPr>
          <w:rFonts w:eastAsia="Calibri"/>
          <w:szCs w:val="28"/>
        </w:rPr>
        <w:t xml:space="preserve"> образования</w:t>
      </w:r>
      <w:r w:rsidRPr="003E767C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br/>
      </w:r>
      <w:r w:rsidRPr="003E767C">
        <w:rPr>
          <w:rFonts w:eastAsia="Calibri"/>
          <w:szCs w:val="28"/>
        </w:rPr>
        <w:t>на должность педагогического работника</w:t>
      </w:r>
      <w:r w:rsidRPr="001A35BC">
        <w:rPr>
          <w:rFonts w:eastAsia="Calibri"/>
          <w:szCs w:val="28"/>
        </w:rPr>
        <w:t>, при условии заключения трудового договора</w:t>
      </w:r>
      <w:r w:rsidRPr="00913FD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по основному месту работы </w:t>
      </w:r>
      <w:r w:rsidRPr="003E767C">
        <w:rPr>
          <w:rFonts w:eastAsia="Calibri"/>
          <w:szCs w:val="28"/>
        </w:rPr>
        <w:t xml:space="preserve">по штатной должности </w:t>
      </w:r>
      <w:r>
        <w:rPr>
          <w:rFonts w:eastAsia="Calibri"/>
          <w:szCs w:val="28"/>
        </w:rPr>
        <w:t xml:space="preserve">педагогического работника </w:t>
      </w:r>
      <w:r w:rsidRPr="003E767C">
        <w:rPr>
          <w:rFonts w:eastAsia="Calibri"/>
          <w:szCs w:val="28"/>
        </w:rPr>
        <w:t>не менее одной ставки</w:t>
      </w:r>
      <w:r>
        <w:rPr>
          <w:rFonts w:eastAsia="Calibri"/>
          <w:szCs w:val="28"/>
        </w:rPr>
        <w:t xml:space="preserve"> (далее - молодой специалист).</w:t>
      </w:r>
    </w:p>
    <w:p w:rsidR="002A77A6" w:rsidRPr="00F46E2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Единовременная денежная выплата предоставляется на основании договора о предоставлении единовременной денежной выплаты, заключенного между:</w:t>
      </w:r>
    </w:p>
    <w:p w:rsidR="002A77A6" w:rsidRPr="00F46E2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молодым специалистом, трудоустроившимся в краевую государственную образовательную организацию, и указанной образовательной организацией;</w:t>
      </w:r>
    </w:p>
    <w:p w:rsidR="002A77A6" w:rsidRPr="00F46E2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молодым специалистом, трудоустроившимся в муниципальную образовательную организацию, и органом местного самоуправления муниципального района, городского округа Приморского края.</w:t>
      </w:r>
    </w:p>
    <w:p w:rsidR="002A77A6" w:rsidRPr="00F46E26" w:rsidRDefault="002A77A6" w:rsidP="00B6138F">
      <w:pPr>
        <w:pStyle w:val="ae"/>
        <w:ind w:firstLine="709"/>
        <w:jc w:val="both"/>
        <w:rPr>
          <w:rFonts w:eastAsia="Calibri"/>
          <w:lang w:eastAsia="en-US" w:bidi="en-US"/>
        </w:rPr>
      </w:pPr>
      <w:r w:rsidRPr="00F46E26">
        <w:rPr>
          <w:rFonts w:eastAsia="Calibri"/>
          <w:lang w:eastAsia="en-US" w:bidi="en-US"/>
        </w:rPr>
        <w:t>Договор о предоставлении единовременной денежной выплаты должен предусматривать:</w:t>
      </w:r>
    </w:p>
    <w:p w:rsidR="002A77A6" w:rsidRDefault="002A77A6" w:rsidP="00B6138F">
      <w:pPr>
        <w:pStyle w:val="ae"/>
        <w:ind w:firstLine="709"/>
        <w:jc w:val="both"/>
        <w:rPr>
          <w:rFonts w:eastAsia="Calibri"/>
          <w:lang w:eastAsia="en-US" w:bidi="en-US"/>
        </w:rPr>
      </w:pPr>
      <w:r w:rsidRPr="00F46E26">
        <w:rPr>
          <w:rFonts w:eastAsia="Calibri"/>
          <w:lang w:eastAsia="en-US" w:bidi="en-US"/>
        </w:rPr>
        <w:lastRenderedPageBreak/>
        <w:t xml:space="preserve">обязанность молодого специалиста исполнять свои трудовые обязанности в течение трех лет со дня заключения трудового договора, указанного в абзаце первом </w:t>
      </w:r>
      <w:r w:rsidR="00F84F7F">
        <w:rPr>
          <w:rFonts w:eastAsia="Calibri"/>
          <w:lang w:eastAsia="en-US" w:bidi="en-US"/>
        </w:rPr>
        <w:t>настоящей</w:t>
      </w:r>
      <w:r w:rsidR="00AC3112">
        <w:rPr>
          <w:rFonts w:eastAsia="Calibri"/>
          <w:lang w:eastAsia="en-US" w:bidi="en-US"/>
        </w:rPr>
        <w:t xml:space="preserve"> части</w:t>
      </w:r>
      <w:r w:rsidRPr="00F46E26">
        <w:rPr>
          <w:rFonts w:eastAsia="Calibri"/>
          <w:lang w:eastAsia="en-US" w:bidi="en-US"/>
        </w:rPr>
        <w:t>;</w:t>
      </w:r>
    </w:p>
    <w:p w:rsidR="002A77A6" w:rsidRDefault="002A77A6" w:rsidP="00B6138F">
      <w:pPr>
        <w:pStyle w:val="ae"/>
        <w:ind w:firstLine="709"/>
        <w:jc w:val="both"/>
        <w:rPr>
          <w:rFonts w:eastAsia="Calibri"/>
        </w:rPr>
      </w:pPr>
      <w:r>
        <w:rPr>
          <w:rFonts w:eastAsia="Calibri"/>
          <w:lang w:eastAsia="en-US" w:bidi="en-US"/>
        </w:rPr>
        <w:t xml:space="preserve">возврат молодым специалистом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</w:t>
      </w:r>
      <w:r w:rsidR="00B6138F">
        <w:rPr>
          <w:rFonts w:eastAsia="Calibri"/>
          <w:lang w:eastAsia="en-US" w:bidi="en-US"/>
        </w:rPr>
        <w:br/>
      </w:r>
      <w:r>
        <w:rPr>
          <w:rFonts w:eastAsia="Calibri"/>
          <w:lang w:eastAsia="en-US" w:bidi="en-US"/>
        </w:rPr>
        <w:t xml:space="preserve">с образовательной организацией до истечения трехлетнего срока </w:t>
      </w:r>
      <w:r w:rsidR="00B6138F">
        <w:rPr>
          <w:rFonts w:eastAsia="Calibri"/>
          <w:lang w:eastAsia="en-US" w:bidi="en-US"/>
        </w:rPr>
        <w:br/>
      </w:r>
      <w:r w:rsidRPr="0087747A">
        <w:t>(за исключением случаев прекращения трудового договора по основаниям, предусмотренным пунктом 8 части первой статьи 77,</w:t>
      </w:r>
      <w:r>
        <w:t xml:space="preserve"> </w:t>
      </w:r>
      <w:r w:rsidRPr="0087747A">
        <w:t xml:space="preserve">пунктами </w:t>
      </w:r>
      <w:r>
        <w:t xml:space="preserve">1, 2 </w:t>
      </w:r>
      <w:r>
        <w:br/>
        <w:t xml:space="preserve">части </w:t>
      </w:r>
      <w:r w:rsidR="00EA040A">
        <w:t>первой</w:t>
      </w:r>
      <w:r>
        <w:t xml:space="preserve"> статьи 81,</w:t>
      </w:r>
      <w:r w:rsidRPr="0087747A">
        <w:t xml:space="preserve"> пунктами </w:t>
      </w:r>
      <w:r>
        <w:t xml:space="preserve">1, 2, </w:t>
      </w:r>
      <w:r w:rsidRPr="0087747A">
        <w:t xml:space="preserve">5, 6, 7 части </w:t>
      </w:r>
      <w:r w:rsidR="00EA040A">
        <w:t>первой</w:t>
      </w:r>
      <w:r w:rsidRPr="0087747A">
        <w:t xml:space="preserve"> статьи 83</w:t>
      </w:r>
      <w:r>
        <w:t xml:space="preserve"> </w:t>
      </w:r>
      <w:hyperlink r:id="rId7" w:history="1">
        <w:r w:rsidRPr="0087747A">
          <w:t>Трудового кодекса Российской Федерации</w:t>
        </w:r>
      </w:hyperlink>
      <w:r>
        <w:t>)</w:t>
      </w:r>
      <w:r>
        <w:rPr>
          <w:rFonts w:eastAsia="Calibri"/>
        </w:rPr>
        <w:t>;</w:t>
      </w:r>
    </w:p>
    <w:p w:rsidR="002A77A6" w:rsidRDefault="002A77A6" w:rsidP="00B6138F">
      <w:pPr>
        <w:pStyle w:val="ae"/>
        <w:ind w:firstLine="709"/>
        <w:jc w:val="both"/>
      </w:pPr>
      <w:r w:rsidRPr="001A35BC">
        <w:t>ответственность молодого специалиста за неисполнение обязанностей</w:t>
      </w:r>
      <w:r>
        <w:t>, предусмотренных д</w:t>
      </w:r>
      <w:r w:rsidRPr="001A35BC">
        <w:t>оговором</w:t>
      </w:r>
      <w:r>
        <w:t xml:space="preserve"> </w:t>
      </w:r>
      <w:r>
        <w:rPr>
          <w:rFonts w:eastAsia="Calibri"/>
          <w:lang w:eastAsia="en-US" w:bidi="en-US"/>
        </w:rPr>
        <w:t>о предоставлении единовременной денежной выплаты</w:t>
      </w:r>
      <w:r w:rsidRPr="001A35BC">
        <w:t>.</w:t>
      </w:r>
      <w:r>
        <w:t>";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</w:t>
      </w:r>
      <w:r w:rsidRPr="007B6AB8">
        <w:rPr>
          <w:szCs w:val="28"/>
        </w:rPr>
        <w:t xml:space="preserve"> стать</w:t>
      </w:r>
      <w:r>
        <w:rPr>
          <w:szCs w:val="28"/>
        </w:rPr>
        <w:t>е</w:t>
      </w:r>
      <w:r w:rsidRPr="007B6AB8">
        <w:rPr>
          <w:szCs w:val="28"/>
        </w:rPr>
        <w:t xml:space="preserve"> 3</w:t>
      </w:r>
      <w:r>
        <w:rPr>
          <w:szCs w:val="28"/>
        </w:rPr>
        <w:t xml:space="preserve"> после слов "до достижения трехлетнего" дополнить словом "педагогического";</w:t>
      </w:r>
    </w:p>
    <w:p w:rsidR="00244BBE" w:rsidRPr="00F07548" w:rsidRDefault="00244BBE" w:rsidP="00244BBE">
      <w:pPr>
        <w:ind w:firstLine="709"/>
        <w:jc w:val="both"/>
      </w:pPr>
      <w:r w:rsidRPr="00F07548">
        <w:t>3)</w:t>
      </w:r>
      <w:r w:rsidR="00763A0C">
        <w:t>часть</w:t>
      </w:r>
      <w:r w:rsidR="00EA040A" w:rsidRPr="00F07548">
        <w:t xml:space="preserve"> 2 </w:t>
      </w:r>
      <w:r w:rsidRPr="00F07548">
        <w:t>стать</w:t>
      </w:r>
      <w:r w:rsidR="00EA040A">
        <w:t>и</w:t>
      </w:r>
      <w:r w:rsidR="00FD2C84">
        <w:t xml:space="preserve"> 7 </w:t>
      </w:r>
      <w:bookmarkStart w:id="0" w:name="_GoBack"/>
      <w:bookmarkEnd w:id="0"/>
      <w:r w:rsidRPr="00F07548">
        <w:t>изложить в следующей редакции:</w:t>
      </w:r>
    </w:p>
    <w:p w:rsidR="00244BBE" w:rsidRDefault="00244BBE" w:rsidP="00244B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7548">
        <w:t xml:space="preserve">"2.Предоставление мер социальной поддержки, установленных </w:t>
      </w:r>
      <w:r w:rsidRPr="00F07548">
        <w:br/>
        <w:t xml:space="preserve">статьей 2 настоящего Закона, осуществляется в период с 1 декабря 2018 года по 31 декабря 2024 года в отношении молодых специалистов, трудоустроившихся в образовательные </w:t>
      </w:r>
      <w:r w:rsidR="009302DC">
        <w:t>организации с 1 июня 2018 года</w:t>
      </w:r>
      <w:r w:rsidR="00E57F71">
        <w:t>.</w:t>
      </w:r>
      <w:r w:rsidR="009302DC">
        <w:t>";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части 2 статьи 10 слово "августа" заменить словом "июня".</w:t>
      </w:r>
    </w:p>
    <w:p w:rsidR="002A77A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77A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00861">
        <w:rPr>
          <w:bCs/>
          <w:szCs w:val="28"/>
        </w:rPr>
        <w:t xml:space="preserve">СТАТЬЯ </w:t>
      </w:r>
      <w:r>
        <w:rPr>
          <w:bCs/>
          <w:szCs w:val="28"/>
        </w:rPr>
        <w:t>2</w:t>
      </w:r>
      <w:r w:rsidRPr="00E00861">
        <w:rPr>
          <w:bCs/>
          <w:szCs w:val="28"/>
        </w:rPr>
        <w:t xml:space="preserve">. 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</w:pPr>
      <w:r>
        <w:t>1.</w:t>
      </w:r>
      <w:r w:rsidRPr="001A35BC">
        <w:t>Настоящий За</w:t>
      </w:r>
      <w:r>
        <w:t>кон вступает в силу по истечении</w:t>
      </w:r>
      <w:r w:rsidRPr="001A35BC">
        <w:t xml:space="preserve"> 10 дней со дня его официального опубликования.</w:t>
      </w:r>
    </w:p>
    <w:p w:rsidR="00F07548" w:rsidRDefault="00F07548" w:rsidP="00F0754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07548">
        <w:t>2.Действие пункта 1 статьи 1 настоящего Закона в части предоставления единовременной денежной выплаты на основании договора не распространяется на молодых специалистов, указанных в части 1 статьи 2 Закона Приморского края от 23 ноября 2018 года №</w:t>
      </w:r>
      <w:r>
        <w:t xml:space="preserve"> </w:t>
      </w:r>
      <w:r w:rsidRPr="00F07548">
        <w:t xml:space="preserve">389-КЗ </w:t>
      </w:r>
      <w:r w:rsidR="004A2811">
        <w:br/>
      </w:r>
      <w:r w:rsidRPr="00F07548">
        <w:t>"</w:t>
      </w:r>
      <w:r w:rsidRPr="00F07548">
        <w:rPr>
          <w:szCs w:val="28"/>
        </w:rPr>
        <w:t>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 w:rsidRPr="00F07548">
        <w:t>" (в редакции, действовавшей до даты вступления в силу настоящего Закона), обратившихся за получением единовременной денежной выплаты до даты вступления в силу настоящего Закона.</w:t>
      </w:r>
    </w:p>
    <w:p w:rsidR="00C370BA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032" w:rsidRPr="0028633B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B56BDE">
        <w:rPr>
          <w:szCs w:val="28"/>
        </w:rPr>
        <w:t xml:space="preserve">         </w:t>
      </w:r>
      <w:r w:rsidR="002076A1">
        <w:rPr>
          <w:szCs w:val="28"/>
        </w:rPr>
        <w:t xml:space="preserve"> </w:t>
      </w:r>
      <w:r w:rsidR="00B56BDE">
        <w:rPr>
          <w:szCs w:val="28"/>
        </w:rPr>
        <w:t>О.Н. Кожемяко</w:t>
      </w:r>
    </w:p>
    <w:sectPr w:rsidR="003570D6" w:rsidRPr="00216B3C" w:rsidSect="00FB65BC">
      <w:headerReference w:type="even" r:id="rId8"/>
      <w:headerReference w:type="default" r:id="rId9"/>
      <w:footerReference w:type="first" r:id="rId10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970" w:rsidRDefault="003F5970">
      <w:r>
        <w:separator/>
      </w:r>
    </w:p>
  </w:endnote>
  <w:endnote w:type="continuationSeparator" w:id="0">
    <w:p w:rsidR="003F5970" w:rsidRDefault="003F5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970" w:rsidRDefault="003F5970">
      <w:r>
        <w:separator/>
      </w:r>
    </w:p>
  </w:footnote>
  <w:footnote w:type="continuationSeparator" w:id="0">
    <w:p w:rsidR="003F5970" w:rsidRDefault="003F5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2A77A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D2C8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1242B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B5117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0F8B"/>
    <w:rsid w:val="00244541"/>
    <w:rsid w:val="00244BBE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A85"/>
    <w:rsid w:val="002A2B07"/>
    <w:rsid w:val="002A2CB6"/>
    <w:rsid w:val="002A77A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47F0"/>
    <w:rsid w:val="00365401"/>
    <w:rsid w:val="00365C87"/>
    <w:rsid w:val="00375E23"/>
    <w:rsid w:val="0038329C"/>
    <w:rsid w:val="003834BD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B6E00"/>
    <w:rsid w:val="003C363C"/>
    <w:rsid w:val="003C42BB"/>
    <w:rsid w:val="003D2F45"/>
    <w:rsid w:val="003E10F8"/>
    <w:rsid w:val="003E34B7"/>
    <w:rsid w:val="003E4613"/>
    <w:rsid w:val="003F05A8"/>
    <w:rsid w:val="003F4F8B"/>
    <w:rsid w:val="003F5665"/>
    <w:rsid w:val="003F5970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0F8F"/>
    <w:rsid w:val="004927A7"/>
    <w:rsid w:val="00495EBF"/>
    <w:rsid w:val="004A11DA"/>
    <w:rsid w:val="004A2811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30AB"/>
    <w:rsid w:val="0076370C"/>
    <w:rsid w:val="00763A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42A8A"/>
    <w:rsid w:val="008543EF"/>
    <w:rsid w:val="008600A6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6A2B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02DC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9F5C47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A4D7D"/>
    <w:rsid w:val="00AB2FBF"/>
    <w:rsid w:val="00AB3A15"/>
    <w:rsid w:val="00AB70F9"/>
    <w:rsid w:val="00AC2F90"/>
    <w:rsid w:val="00AC3112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6BDE"/>
    <w:rsid w:val="00B574EB"/>
    <w:rsid w:val="00B6138F"/>
    <w:rsid w:val="00B62A49"/>
    <w:rsid w:val="00B71BD6"/>
    <w:rsid w:val="00B77437"/>
    <w:rsid w:val="00B9078B"/>
    <w:rsid w:val="00B90FB8"/>
    <w:rsid w:val="00B93187"/>
    <w:rsid w:val="00B9569E"/>
    <w:rsid w:val="00B9713F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9E7"/>
    <w:rsid w:val="00BE0AED"/>
    <w:rsid w:val="00BE57DC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7444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3A0A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928C4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71"/>
    <w:rsid w:val="00E57FA3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40A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F1B33"/>
    <w:rsid w:val="00F01B7A"/>
    <w:rsid w:val="00F0320F"/>
    <w:rsid w:val="00F03EA8"/>
    <w:rsid w:val="00F049D5"/>
    <w:rsid w:val="00F04E87"/>
    <w:rsid w:val="00F07548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84F7F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2C84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18F371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paragraph" w:styleId="ae">
    <w:name w:val="No Spacing"/>
    <w:uiPriority w:val="1"/>
    <w:qFormat/>
    <w:rsid w:val="002A77A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076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E664E-BC6E-40FD-A7F8-DA661D16B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128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3862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152</cp:revision>
  <cp:lastPrinted>2019-06-03T02:46:00Z</cp:lastPrinted>
  <dcterms:created xsi:type="dcterms:W3CDTF">2018-11-22T07:58:00Z</dcterms:created>
  <dcterms:modified xsi:type="dcterms:W3CDTF">2019-06-11T00:09:00Z</dcterms:modified>
</cp:coreProperties>
</file>