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20803160" r:id="rId7"/>
        </w:object>
      </w:r>
    </w:p>
    <w:tbl>
      <w:tblPr>
        <w:tblW w:w="5076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311"/>
        <w:gridCol w:w="1369"/>
        <w:gridCol w:w="3158"/>
        <w:gridCol w:w="754"/>
        <w:gridCol w:w="904"/>
      </w:tblGrid>
      <w:tr w:rsidR="00357541" w:rsidTr="002E7DB1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E7DB1">
        <w:trPr>
          <w:cantSplit/>
        </w:trPr>
        <w:tc>
          <w:tcPr>
            <w:tcW w:w="174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84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6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E7DB1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FE019F">
        <w:trPr>
          <w:gridAfter w:val="3"/>
          <w:wAfter w:w="2536" w:type="pct"/>
        </w:trPr>
        <w:tc>
          <w:tcPr>
            <w:tcW w:w="2464" w:type="pct"/>
            <w:gridSpan w:val="2"/>
          </w:tcPr>
          <w:p w:rsidR="00F65753" w:rsidRDefault="00F65753" w:rsidP="00C1391A">
            <w:pPr>
              <w:ind w:left="30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="00C1391A" w:rsidRPr="00C1391A">
              <w:rPr>
                <w:szCs w:val="28"/>
              </w:rPr>
              <w:t>О внесении изменений в Закон Приморского края 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</w:t>
            </w:r>
            <w:r w:rsidR="00BD607C" w:rsidRPr="00BD607C">
              <w:rPr>
                <w:szCs w:val="28"/>
              </w:rPr>
              <w:t xml:space="preserve">" </w:t>
            </w:r>
            <w:r>
              <w:rPr>
                <w:szCs w:val="28"/>
              </w:rPr>
              <w:t>(первое чтение)</w:t>
            </w:r>
          </w:p>
          <w:p w:rsidR="00357541" w:rsidRDefault="00357541"/>
        </w:tc>
      </w:tr>
    </w:tbl>
    <w:p w:rsidR="009F3A0F" w:rsidRPr="003500A2" w:rsidRDefault="009F3A0F" w:rsidP="003332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3027">
        <w:rPr>
          <w:szCs w:val="28"/>
        </w:rPr>
        <w:t xml:space="preserve">Рассмотрев и обсудив </w:t>
      </w:r>
      <w:r w:rsidR="0051461A" w:rsidRPr="0051461A">
        <w:rPr>
          <w:szCs w:val="28"/>
        </w:rPr>
        <w:t>внесенный Губернатор</w:t>
      </w:r>
      <w:r w:rsidR="0051461A">
        <w:rPr>
          <w:szCs w:val="28"/>
        </w:rPr>
        <w:t>ом</w:t>
      </w:r>
      <w:r w:rsidR="0051461A" w:rsidRPr="0051461A">
        <w:rPr>
          <w:szCs w:val="28"/>
        </w:rPr>
        <w:t xml:space="preserve"> Приморского края </w:t>
      </w:r>
      <w:r w:rsidRPr="00303027">
        <w:rPr>
          <w:szCs w:val="28"/>
        </w:rPr>
        <w:t>проект закона Приморского края "</w:t>
      </w:r>
      <w:r w:rsidR="00C1391A" w:rsidRPr="00C1391A">
        <w:rPr>
          <w:szCs w:val="28"/>
        </w:rPr>
        <w:t>О внесении изменений в Закон Приморского края 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</w:t>
      </w:r>
      <w:r w:rsidRPr="00303027">
        <w:rPr>
          <w:szCs w:val="28"/>
        </w:rPr>
        <w:t xml:space="preserve">", </w:t>
      </w:r>
      <w:r w:rsidR="00C1391A" w:rsidRPr="00C1391A">
        <w:rPr>
          <w:szCs w:val="28"/>
        </w:rPr>
        <w:t>разработан</w:t>
      </w:r>
      <w:r w:rsidR="00C1391A">
        <w:rPr>
          <w:szCs w:val="28"/>
        </w:rPr>
        <w:t>ный</w:t>
      </w:r>
      <w:r w:rsidR="00C1391A" w:rsidRPr="00C1391A">
        <w:rPr>
          <w:szCs w:val="28"/>
        </w:rPr>
        <w:t xml:space="preserve"> в целях содействия привлечению и закреплению специалистов в краевых государственных </w:t>
      </w:r>
      <w:r w:rsidR="00C1391A">
        <w:rPr>
          <w:szCs w:val="28"/>
        </w:rPr>
        <w:br/>
      </w:r>
      <w:r w:rsidR="00C1391A" w:rsidRPr="00C1391A">
        <w:rPr>
          <w:szCs w:val="28"/>
        </w:rPr>
        <w:t>и муниципальных образовательных организациях Приморского края</w:t>
      </w:r>
      <w:r w:rsidR="0051461A">
        <w:rPr>
          <w:szCs w:val="28"/>
        </w:rPr>
        <w:t>,</w:t>
      </w:r>
      <w:r>
        <w:rPr>
          <w:szCs w:val="28"/>
        </w:rPr>
        <w:t xml:space="preserve"> </w:t>
      </w:r>
      <w:r w:rsidR="00C1391A" w:rsidRPr="00C1391A">
        <w:rPr>
          <w:szCs w:val="28"/>
        </w:rPr>
        <w:t>устанавлива</w:t>
      </w:r>
      <w:r w:rsidR="00C1391A">
        <w:rPr>
          <w:szCs w:val="28"/>
        </w:rPr>
        <w:t>ющий</w:t>
      </w:r>
      <w:r w:rsidR="00C1391A" w:rsidRPr="00C1391A">
        <w:rPr>
          <w:szCs w:val="28"/>
        </w:rPr>
        <w:t xml:space="preserve"> право на предоставление единовременной денежной выплаты</w:t>
      </w:r>
      <w:r w:rsidR="000B7515">
        <w:rPr>
          <w:szCs w:val="28"/>
        </w:rPr>
        <w:t xml:space="preserve"> молодым специалистам</w:t>
      </w:r>
      <w:r w:rsidR="008D61C8">
        <w:rPr>
          <w:szCs w:val="28"/>
        </w:rPr>
        <w:t xml:space="preserve">, </w:t>
      </w:r>
      <w:r w:rsidR="003332AC" w:rsidRPr="003332AC">
        <w:rPr>
          <w:szCs w:val="28"/>
        </w:rPr>
        <w:t>трудоустроивши</w:t>
      </w:r>
      <w:r w:rsidR="003332AC">
        <w:rPr>
          <w:szCs w:val="28"/>
        </w:rPr>
        <w:t>мся</w:t>
      </w:r>
      <w:r w:rsidR="003332AC" w:rsidRPr="003332AC">
        <w:rPr>
          <w:szCs w:val="28"/>
        </w:rPr>
        <w:t xml:space="preserve"> в образовательную организацию</w:t>
      </w:r>
      <w:r w:rsidR="003332AC">
        <w:rPr>
          <w:szCs w:val="28"/>
        </w:rPr>
        <w:t xml:space="preserve"> на должность </w:t>
      </w:r>
      <w:r w:rsidR="003332AC" w:rsidRPr="003332AC">
        <w:rPr>
          <w:szCs w:val="28"/>
        </w:rPr>
        <w:t>педагогического работника</w:t>
      </w:r>
      <w:r w:rsidR="003332AC">
        <w:rPr>
          <w:szCs w:val="28"/>
        </w:rPr>
        <w:t xml:space="preserve">, </w:t>
      </w:r>
      <w:r w:rsidR="00825AE4">
        <w:rPr>
          <w:szCs w:val="28"/>
        </w:rPr>
        <w:t xml:space="preserve">а также </w:t>
      </w:r>
      <w:r w:rsidR="00825AE4">
        <w:rPr>
          <w:szCs w:val="28"/>
        </w:rPr>
        <w:t>заключение</w:t>
      </w:r>
      <w:r w:rsidR="00825AE4">
        <w:rPr>
          <w:szCs w:val="28"/>
        </w:rPr>
        <w:t xml:space="preserve"> правового управления аппарата Законодательного Собрания Приморского края на данный законопроект, </w:t>
      </w:r>
      <w:bookmarkStart w:id="0" w:name="_GoBack"/>
      <w:bookmarkEnd w:id="0"/>
      <w:r w:rsidRPr="003500A2">
        <w:rPr>
          <w:szCs w:val="28"/>
        </w:rPr>
        <w:t>комитет</w:t>
      </w:r>
    </w:p>
    <w:p w:rsidR="00F65753" w:rsidRDefault="00F65753" w:rsidP="00C9335B">
      <w:pPr>
        <w:jc w:val="both"/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>
        <w:t>"</w:t>
      </w:r>
      <w:r w:rsidR="00F22D93" w:rsidRPr="00F22D93">
        <w:rPr>
          <w:szCs w:val="28"/>
        </w:rPr>
        <w:t xml:space="preserve">О внесении изменений в Закон Приморского края "О предоставлении мер социальной поддержки педагогическим работникам краевых государственных </w:t>
      </w:r>
      <w:r w:rsidR="00F22D93">
        <w:rPr>
          <w:szCs w:val="28"/>
        </w:rPr>
        <w:br/>
      </w:r>
      <w:r w:rsidR="00F22D93" w:rsidRPr="00F22D93">
        <w:rPr>
          <w:szCs w:val="28"/>
        </w:rPr>
        <w:t>и муниципальных образовательных организаций Приморского края</w:t>
      </w:r>
      <w:r>
        <w:t>".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>
        <w:t>"</w:t>
      </w:r>
      <w:r w:rsidR="00F22D93" w:rsidRPr="00F22D93">
        <w:rPr>
          <w:szCs w:val="28"/>
        </w:rPr>
        <w:t>О внесении изменений в Закон Приморского края 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</w:t>
      </w:r>
      <w:r>
        <w:t xml:space="preserve">" в первом чтении </w:t>
      </w:r>
      <w:r w:rsidR="00F22D93">
        <w:br/>
      </w:r>
      <w:r>
        <w:t xml:space="preserve">на очередном заседании Законодательного Собрания. 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>3.Рекомендовать Законодательному Собранию принять указанный законопроект в первом чтении.</w:t>
      </w:r>
    </w:p>
    <w:p w:rsidR="00162FC7" w:rsidRDefault="00162FC7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proofErr w:type="spellStart"/>
      <w:r>
        <w:t>Чемерису</w:t>
      </w:r>
      <w:proofErr w:type="spellEnd"/>
      <w:r>
        <w:t xml:space="preserve"> И.С.,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5.Определить время, необходимое для рассмотрения Законодательным Собранием данного законопроекта, - 10 минут, в том числе для доклада </w:t>
      </w:r>
      <w:r w:rsidR="00F21CCB">
        <w:t xml:space="preserve">- </w:t>
      </w:r>
      <w:r w:rsidR="00F21CCB">
        <w:br/>
      </w:r>
      <w:r>
        <w:t xml:space="preserve">5 минут, для содоклада </w:t>
      </w:r>
      <w:r w:rsidR="00F21CCB">
        <w:t>-</w:t>
      </w:r>
      <w:r>
        <w:t xml:space="preserve"> 3 минуты.</w:t>
      </w:r>
    </w:p>
    <w:p w:rsidR="00F65753" w:rsidRDefault="00F65753" w:rsidP="00F65753">
      <w:pPr>
        <w:ind w:firstLine="709"/>
        <w:jc w:val="both"/>
        <w:rPr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F65753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</w:t>
      </w:r>
      <w:proofErr w:type="spellStart"/>
      <w:r>
        <w:rPr>
          <w:szCs w:val="28"/>
        </w:rPr>
        <w:t>Чемерис</w:t>
      </w:r>
      <w:proofErr w:type="spellEnd"/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B360E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2F8" w:rsidRDefault="00C972F8">
      <w:r>
        <w:separator/>
      </w:r>
    </w:p>
  </w:endnote>
  <w:endnote w:type="continuationSeparator" w:id="0">
    <w:p w:rsidR="00C972F8" w:rsidRDefault="00C97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2F8" w:rsidRDefault="00C972F8">
      <w:r>
        <w:separator/>
      </w:r>
    </w:p>
  </w:footnote>
  <w:footnote w:type="continuationSeparator" w:id="0">
    <w:p w:rsidR="00C972F8" w:rsidRDefault="00C97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8748749"/>
      <w:docPartObj>
        <w:docPartGallery w:val="Page Numbers (Top of Page)"/>
        <w:docPartUnique/>
      </w:docPartObj>
    </w:sdtPr>
    <w:sdtEndPr/>
    <w:sdtContent>
      <w:p w:rsidR="00F65753" w:rsidRDefault="00F65753" w:rsidP="001744F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5AE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32AA"/>
    <w:rsid w:val="00041C4A"/>
    <w:rsid w:val="00053C61"/>
    <w:rsid w:val="00080DED"/>
    <w:rsid w:val="00092735"/>
    <w:rsid w:val="000B7515"/>
    <w:rsid w:val="00160F97"/>
    <w:rsid w:val="00162FC7"/>
    <w:rsid w:val="001744FB"/>
    <w:rsid w:val="001B3A35"/>
    <w:rsid w:val="001C5162"/>
    <w:rsid w:val="0020003C"/>
    <w:rsid w:val="00201CE1"/>
    <w:rsid w:val="002041C0"/>
    <w:rsid w:val="00265E2B"/>
    <w:rsid w:val="002E7DB1"/>
    <w:rsid w:val="00307EFC"/>
    <w:rsid w:val="003332AC"/>
    <w:rsid w:val="00357541"/>
    <w:rsid w:val="00383131"/>
    <w:rsid w:val="003B4C86"/>
    <w:rsid w:val="003D4A28"/>
    <w:rsid w:val="003F2358"/>
    <w:rsid w:val="004060BD"/>
    <w:rsid w:val="00461E2B"/>
    <w:rsid w:val="004737E6"/>
    <w:rsid w:val="004B5F68"/>
    <w:rsid w:val="0051461A"/>
    <w:rsid w:val="00577915"/>
    <w:rsid w:val="005A23EB"/>
    <w:rsid w:val="005E3FED"/>
    <w:rsid w:val="00692D49"/>
    <w:rsid w:val="00700FF0"/>
    <w:rsid w:val="007128C1"/>
    <w:rsid w:val="007258FB"/>
    <w:rsid w:val="00751091"/>
    <w:rsid w:val="00771585"/>
    <w:rsid w:val="0077731F"/>
    <w:rsid w:val="007F0598"/>
    <w:rsid w:val="008022F5"/>
    <w:rsid w:val="00825AE4"/>
    <w:rsid w:val="00836C34"/>
    <w:rsid w:val="008602F8"/>
    <w:rsid w:val="0087792E"/>
    <w:rsid w:val="00887E62"/>
    <w:rsid w:val="008C1B5B"/>
    <w:rsid w:val="008C69C2"/>
    <w:rsid w:val="008D61C8"/>
    <w:rsid w:val="008E158E"/>
    <w:rsid w:val="008E7757"/>
    <w:rsid w:val="0099314B"/>
    <w:rsid w:val="009D63EB"/>
    <w:rsid w:val="009E33C2"/>
    <w:rsid w:val="009E5CD9"/>
    <w:rsid w:val="009F0165"/>
    <w:rsid w:val="009F3A0F"/>
    <w:rsid w:val="009F626B"/>
    <w:rsid w:val="00A9081F"/>
    <w:rsid w:val="00A97609"/>
    <w:rsid w:val="00B13A25"/>
    <w:rsid w:val="00B360E2"/>
    <w:rsid w:val="00B668A9"/>
    <w:rsid w:val="00B730A7"/>
    <w:rsid w:val="00B771FA"/>
    <w:rsid w:val="00B803DE"/>
    <w:rsid w:val="00BB7A28"/>
    <w:rsid w:val="00BD607C"/>
    <w:rsid w:val="00BE16C2"/>
    <w:rsid w:val="00C1391A"/>
    <w:rsid w:val="00C14FD9"/>
    <w:rsid w:val="00C9335B"/>
    <w:rsid w:val="00C958B6"/>
    <w:rsid w:val="00C972F8"/>
    <w:rsid w:val="00D17A7A"/>
    <w:rsid w:val="00D4029D"/>
    <w:rsid w:val="00E326C2"/>
    <w:rsid w:val="00E75B91"/>
    <w:rsid w:val="00E77161"/>
    <w:rsid w:val="00E85955"/>
    <w:rsid w:val="00E87880"/>
    <w:rsid w:val="00E90B54"/>
    <w:rsid w:val="00F01DD8"/>
    <w:rsid w:val="00F21CCB"/>
    <w:rsid w:val="00F22D93"/>
    <w:rsid w:val="00F34152"/>
    <w:rsid w:val="00F65753"/>
    <w:rsid w:val="00FE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089359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30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Михова Марина Сергеевна</cp:lastModifiedBy>
  <cp:revision>64</cp:revision>
  <cp:lastPrinted>2019-05-30T01:42:00Z</cp:lastPrinted>
  <dcterms:created xsi:type="dcterms:W3CDTF">2019-01-14T03:04:00Z</dcterms:created>
  <dcterms:modified xsi:type="dcterms:W3CDTF">2019-05-31T00:20:00Z</dcterms:modified>
</cp:coreProperties>
</file>