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142C88" w:rsidP="00142C88">
            <w:pPr>
              <w:ind w:left="-108"/>
              <w:jc w:val="both"/>
            </w:pPr>
            <w:r>
              <w:t>О З</w:t>
            </w:r>
            <w:r w:rsidR="00F75DA8" w:rsidRPr="00F75DA8">
              <w:t>акон</w:t>
            </w:r>
            <w:r>
              <w:t>е</w:t>
            </w:r>
            <w:r w:rsidR="00F75DA8" w:rsidRPr="00F75DA8">
              <w:t xml:space="preserve"> Приморского края </w:t>
            </w:r>
            <w:r>
              <w:br/>
            </w:r>
            <w:r w:rsidR="00F75DA8" w:rsidRPr="00F75DA8">
              <w:t xml:space="preserve">"О внесении изменения </w:t>
            </w:r>
            <w:r w:rsidR="00F75DA8">
              <w:br/>
            </w:r>
            <w:r w:rsidR="00F75DA8" w:rsidRPr="00F75DA8">
              <w:t xml:space="preserve">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</w:t>
            </w:r>
            <w:r w:rsidR="00F75DA8">
              <w:br/>
            </w:r>
            <w:r w:rsidR="00F75DA8" w:rsidRPr="00F75DA8">
              <w:t xml:space="preserve">"О розничных рынках </w:t>
            </w:r>
            <w:proofErr w:type="gramStart"/>
            <w:r w:rsidR="00F75DA8" w:rsidRPr="00F75DA8">
              <w:t>и</w:t>
            </w:r>
            <w:proofErr w:type="gramEnd"/>
            <w:r w:rsidR="00F75DA8" w:rsidRPr="00F75DA8">
              <w:t xml:space="preserve"> о внесении изменений в Трудовой кодекс Российской Федерации"</w:t>
            </w:r>
            <w:bookmarkStart w:id="0" w:name="_GoBack"/>
            <w:bookmarkEnd w:id="0"/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142C88">
        <w:t>Закон</w:t>
      </w:r>
      <w:r>
        <w:t xml:space="preserve"> Приморского края </w:t>
      </w:r>
      <w:r w:rsidR="00F75DA8" w:rsidRPr="00F75DA8">
        <w:t xml:space="preserve">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</w:r>
      <w:proofErr w:type="gramStart"/>
      <w:r w:rsidR="00F75DA8" w:rsidRPr="00F75DA8">
        <w:t>и</w:t>
      </w:r>
      <w:proofErr w:type="gramEnd"/>
      <w:r w:rsidR="00F75DA8" w:rsidRPr="00F75DA8">
        <w:t xml:space="preserve"> о внесении изменений в Трудовой кодекс Российской Федерации"</w:t>
      </w:r>
      <w:r>
        <w:t>.</w:t>
      </w:r>
    </w:p>
    <w:p w:rsidR="00DA7E45" w:rsidRDefault="00DA7E45" w:rsidP="005A7340">
      <w:pPr>
        <w:ind w:firstLine="709"/>
        <w:jc w:val="both"/>
      </w:pPr>
    </w:p>
    <w:p w:rsidR="00142C88" w:rsidRDefault="00142C88" w:rsidP="00142C88">
      <w:pPr>
        <w:ind w:firstLine="709"/>
        <w:jc w:val="both"/>
      </w:pPr>
      <w:r>
        <w:t>2</w:t>
      </w:r>
      <w:r>
        <w:t>.Направить указанный Закон Губернатору Приморского края для обнародования.</w:t>
      </w:r>
    </w:p>
    <w:p w:rsidR="00142C88" w:rsidRDefault="00142C88" w:rsidP="00142C88">
      <w:pPr>
        <w:ind w:firstLine="709"/>
        <w:jc w:val="both"/>
      </w:pPr>
    </w:p>
    <w:p w:rsidR="00CA292F" w:rsidRDefault="00142C88" w:rsidP="00142C8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142C88" w:rsidRDefault="00142C88" w:rsidP="005A7340"/>
    <w:p w:rsidR="00142C88" w:rsidRDefault="00142C88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FF154B">
      <w:headerReference w:type="default" r:id="rId7"/>
      <w:pgSz w:w="11906" w:h="16838"/>
      <w:pgMar w:top="851" w:right="851" w:bottom="851" w:left="1701" w:header="62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B29" w:rsidRDefault="00F35B29">
      <w:r>
        <w:separator/>
      </w:r>
    </w:p>
  </w:endnote>
  <w:endnote w:type="continuationSeparator" w:id="0">
    <w:p w:rsidR="00F35B29" w:rsidRDefault="00F3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B29" w:rsidRDefault="00F35B29">
      <w:r>
        <w:separator/>
      </w:r>
    </w:p>
  </w:footnote>
  <w:footnote w:type="continuationSeparator" w:id="0">
    <w:p w:rsidR="00F35B29" w:rsidRDefault="00F35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768340"/>
      <w:docPartObj>
        <w:docPartGallery w:val="Page Numbers (Top of Page)"/>
        <w:docPartUnique/>
      </w:docPartObj>
    </w:sdtPr>
    <w:sdtEndPr/>
    <w:sdtContent>
      <w:p w:rsidR="001958CD" w:rsidRDefault="001958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C8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42C88"/>
    <w:rsid w:val="00155F7F"/>
    <w:rsid w:val="001958CD"/>
    <w:rsid w:val="00217A1E"/>
    <w:rsid w:val="00240E59"/>
    <w:rsid w:val="00287DB8"/>
    <w:rsid w:val="002A49A2"/>
    <w:rsid w:val="003325F4"/>
    <w:rsid w:val="00392E21"/>
    <w:rsid w:val="003D097A"/>
    <w:rsid w:val="00413939"/>
    <w:rsid w:val="00463C02"/>
    <w:rsid w:val="004B69FA"/>
    <w:rsid w:val="004D0F47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482C"/>
    <w:rsid w:val="006E650F"/>
    <w:rsid w:val="00726997"/>
    <w:rsid w:val="00764CA8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C6D33"/>
    <w:rsid w:val="008D3737"/>
    <w:rsid w:val="00922AED"/>
    <w:rsid w:val="00924B45"/>
    <w:rsid w:val="00931FD6"/>
    <w:rsid w:val="009372FF"/>
    <w:rsid w:val="0094344A"/>
    <w:rsid w:val="009959AC"/>
    <w:rsid w:val="009C06BA"/>
    <w:rsid w:val="009F14ED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A58C7"/>
    <w:rsid w:val="00BE57D7"/>
    <w:rsid w:val="00C20E8F"/>
    <w:rsid w:val="00C7420F"/>
    <w:rsid w:val="00CA292F"/>
    <w:rsid w:val="00CA7E54"/>
    <w:rsid w:val="00CE19DF"/>
    <w:rsid w:val="00D02716"/>
    <w:rsid w:val="00D27475"/>
    <w:rsid w:val="00D64D7D"/>
    <w:rsid w:val="00D75CE3"/>
    <w:rsid w:val="00DA7E45"/>
    <w:rsid w:val="00DF01B2"/>
    <w:rsid w:val="00E9018A"/>
    <w:rsid w:val="00E93A7F"/>
    <w:rsid w:val="00E974C4"/>
    <w:rsid w:val="00EC01DA"/>
    <w:rsid w:val="00ED5501"/>
    <w:rsid w:val="00EE3178"/>
    <w:rsid w:val="00EF502B"/>
    <w:rsid w:val="00F14CBB"/>
    <w:rsid w:val="00F35B29"/>
    <w:rsid w:val="00F75CDD"/>
    <w:rsid w:val="00F75DA8"/>
    <w:rsid w:val="00F8376D"/>
    <w:rsid w:val="00F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12</cp:revision>
  <cp:lastPrinted>2019-04-30T01:48:00Z</cp:lastPrinted>
  <dcterms:created xsi:type="dcterms:W3CDTF">2019-01-28T01:43:00Z</dcterms:created>
  <dcterms:modified xsi:type="dcterms:W3CDTF">2019-05-31T04:29:00Z</dcterms:modified>
</cp:coreProperties>
</file>