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2.5pt" o:ole="" fillcolor="window">
                  <v:imagedata r:id="rId6" o:title="" grayscale="t"/>
                </v:shape>
                <o:OLEObject Type="Embed" ProgID="Word.Picture.8" ShapeID="_x0000_i1025" DrawAspect="Content" ObjectID="_162114700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C11C3" w:rsidRPr="00013DCD" w:rsidRDefault="009C11C3" w:rsidP="009C11C3">
      <w:pPr>
        <w:jc w:val="center"/>
      </w:pPr>
      <w:r w:rsidRPr="006F73D7">
        <w:rPr>
          <w:b/>
        </w:rPr>
        <w:t xml:space="preserve">О ВНЕСЕНИИ ИЗМЕНЕНИЙ В </w:t>
      </w:r>
      <w:r>
        <w:rPr>
          <w:b/>
        </w:rPr>
        <w:t xml:space="preserve">СТАТЬЮ </w:t>
      </w:r>
      <w:r w:rsidRPr="00DB4DAB">
        <w:rPr>
          <w:b/>
        </w:rPr>
        <w:t>3</w:t>
      </w:r>
    </w:p>
    <w:p w:rsidR="009C11C3" w:rsidRDefault="009C11C3" w:rsidP="009C11C3">
      <w:pPr>
        <w:jc w:val="center"/>
        <w:rPr>
          <w:b/>
        </w:rPr>
      </w:pPr>
      <w:r>
        <w:rPr>
          <w:b/>
        </w:rPr>
        <w:t>ЗАКОНА ПРИМОРСКОГО КРАЯ "ОБ ОХРАНЕ</w:t>
      </w:r>
    </w:p>
    <w:p w:rsidR="009C11C3" w:rsidRDefault="009C11C3" w:rsidP="009C11C3">
      <w:pPr>
        <w:jc w:val="center"/>
        <w:rPr>
          <w:b/>
        </w:rPr>
      </w:pPr>
      <w:r>
        <w:rPr>
          <w:b/>
        </w:rPr>
        <w:t>АТМОСФЕРНОГО ВОЗДУХА НА ТЕРРИТОРИИ</w:t>
      </w:r>
    </w:p>
    <w:p w:rsidR="009C11C3" w:rsidRPr="006F73D7" w:rsidRDefault="009C11C3" w:rsidP="009C11C3">
      <w:pPr>
        <w:jc w:val="center"/>
        <w:rPr>
          <w:b/>
        </w:rPr>
      </w:pPr>
      <w:r w:rsidRPr="006F73D7">
        <w:rPr>
          <w:b/>
        </w:rPr>
        <w:t>ПРИМОРСКО</w:t>
      </w:r>
      <w:r>
        <w:rPr>
          <w:b/>
        </w:rPr>
        <w:t>ГО</w:t>
      </w:r>
      <w:r w:rsidRPr="006F73D7">
        <w:rPr>
          <w:b/>
        </w:rPr>
        <w:t xml:space="preserve"> КРА</w:t>
      </w:r>
      <w:r>
        <w:rPr>
          <w:b/>
        </w:rPr>
        <w:t>Я"</w:t>
      </w:r>
    </w:p>
    <w:p w:rsidR="009C11C3" w:rsidRDefault="009C11C3" w:rsidP="009C11C3">
      <w:pPr>
        <w:ind w:firstLine="720"/>
        <w:jc w:val="both"/>
        <w:rPr>
          <w:szCs w:val="28"/>
        </w:rPr>
      </w:pPr>
    </w:p>
    <w:p w:rsidR="009C11C3" w:rsidRPr="00DA325C" w:rsidRDefault="009C11C3" w:rsidP="009C11C3">
      <w:pPr>
        <w:ind w:firstLine="720"/>
        <w:jc w:val="both"/>
        <w:rPr>
          <w:szCs w:val="28"/>
        </w:rPr>
      </w:pPr>
      <w:r w:rsidRPr="00DA325C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30 мая</w:t>
      </w:r>
      <w:r>
        <w:rPr>
          <w:szCs w:val="28"/>
        </w:rPr>
        <w:br/>
        <w:t>2019 года</w:t>
      </w:r>
      <w:r w:rsidRPr="00DA325C">
        <w:rPr>
          <w:szCs w:val="28"/>
        </w:rPr>
        <w:t xml:space="preserve"> </w:t>
      </w:r>
    </w:p>
    <w:p w:rsidR="009C11C3" w:rsidRPr="00DA325C" w:rsidRDefault="009C11C3" w:rsidP="009C11C3">
      <w:pPr>
        <w:ind w:firstLine="720"/>
        <w:jc w:val="both"/>
        <w:rPr>
          <w:szCs w:val="28"/>
        </w:rPr>
      </w:pPr>
    </w:p>
    <w:p w:rsidR="009C11C3" w:rsidRDefault="009C11C3" w:rsidP="009C11C3">
      <w:pPr>
        <w:ind w:firstLine="720"/>
      </w:pPr>
      <w:r w:rsidRPr="00DA325C">
        <w:t>СТАТЬЯ 1.</w:t>
      </w:r>
    </w:p>
    <w:p w:rsidR="009C11C3" w:rsidRPr="004F5F2B" w:rsidRDefault="009C11C3" w:rsidP="009C11C3">
      <w:pPr>
        <w:ind w:firstLine="720"/>
        <w:jc w:val="both"/>
      </w:pPr>
      <w:r w:rsidRPr="004F5F2B">
        <w:t xml:space="preserve">Внести в </w:t>
      </w:r>
      <w:r>
        <w:t xml:space="preserve">статью 3 </w:t>
      </w:r>
      <w:r w:rsidRPr="007B099E">
        <w:t>Закон</w:t>
      </w:r>
      <w:r>
        <w:t>а</w:t>
      </w:r>
      <w:r w:rsidRPr="004F5F2B">
        <w:t xml:space="preserve"> Приморского края от </w:t>
      </w:r>
      <w:r>
        <w:t>9</w:t>
      </w:r>
      <w:r w:rsidRPr="004F5F2B">
        <w:t xml:space="preserve"> </w:t>
      </w:r>
      <w:r>
        <w:t>августа</w:t>
      </w:r>
      <w:r w:rsidRPr="004F5F2B">
        <w:t xml:space="preserve"> 201</w:t>
      </w:r>
      <w:r>
        <w:t xml:space="preserve">7 </w:t>
      </w:r>
      <w:r w:rsidRPr="004F5F2B">
        <w:t xml:space="preserve">года </w:t>
      </w:r>
      <w:r>
        <w:br/>
        <w:t>№</w:t>
      </w:r>
      <w:r w:rsidRPr="004F5F2B">
        <w:t xml:space="preserve"> </w:t>
      </w:r>
      <w:r>
        <w:t>157</w:t>
      </w:r>
      <w:r w:rsidRPr="004F5F2B">
        <w:t>-КЗ "О</w:t>
      </w:r>
      <w:r>
        <w:t xml:space="preserve">б охране атмосферного воздуха на территории </w:t>
      </w:r>
      <w:r w:rsidRPr="004F5F2B">
        <w:t>Приморско</w:t>
      </w:r>
      <w:r>
        <w:t>го</w:t>
      </w:r>
      <w:r w:rsidRPr="004F5F2B">
        <w:t xml:space="preserve"> кра</w:t>
      </w:r>
      <w:r>
        <w:t>я</w:t>
      </w:r>
      <w:r w:rsidRPr="004F5F2B">
        <w:t>" (Ведомости Законодательного Собрания Приморского края, 201</w:t>
      </w:r>
      <w:r>
        <w:t>7</w:t>
      </w:r>
      <w:r w:rsidRPr="004F5F2B">
        <w:t xml:space="preserve">, </w:t>
      </w:r>
      <w:r>
        <w:br/>
        <w:t>№</w:t>
      </w:r>
      <w:r w:rsidRPr="004F5F2B">
        <w:t xml:space="preserve"> </w:t>
      </w:r>
      <w:r>
        <w:t>32</w:t>
      </w:r>
      <w:r w:rsidRPr="004F5F2B">
        <w:t xml:space="preserve">, стр. </w:t>
      </w:r>
      <w:r>
        <w:t>18</w:t>
      </w:r>
      <w:r>
        <w:rPr>
          <w:szCs w:val="28"/>
        </w:rPr>
        <w:t xml:space="preserve">) </w:t>
      </w:r>
      <w:r>
        <w:t>следующи</w:t>
      </w:r>
      <w:r w:rsidRPr="008C0515">
        <w:t>е</w:t>
      </w:r>
      <w:r w:rsidRPr="004F5F2B">
        <w:t xml:space="preserve"> изменени</w:t>
      </w:r>
      <w:r>
        <w:t>я</w:t>
      </w:r>
      <w:r w:rsidRPr="004F5F2B">
        <w:t>:</w:t>
      </w:r>
    </w:p>
    <w:p w:rsidR="009C11C3" w:rsidRDefault="009C11C3" w:rsidP="009C11C3">
      <w:pPr>
        <w:ind w:firstLine="720"/>
        <w:jc w:val="both"/>
      </w:pPr>
      <w:r>
        <w:t>в части 3:</w:t>
      </w:r>
    </w:p>
    <w:p w:rsidR="009C11C3" w:rsidRDefault="009C11C3" w:rsidP="009C11C3">
      <w:pPr>
        <w:ind w:firstLine="720"/>
        <w:jc w:val="both"/>
      </w:pPr>
      <w:r>
        <w:t>пункт 5 признать утратившим силу;</w:t>
      </w:r>
    </w:p>
    <w:p w:rsidR="009C11C3" w:rsidRPr="00462653" w:rsidRDefault="009C11C3" w:rsidP="009C11C3">
      <w:pPr>
        <w:ind w:firstLine="720"/>
        <w:jc w:val="both"/>
      </w:pPr>
      <w:r>
        <w:t>пункт 6 признать утратившим силу.</w:t>
      </w:r>
    </w:p>
    <w:p w:rsidR="009C11C3" w:rsidRDefault="009C11C3" w:rsidP="009C11C3">
      <w:pPr>
        <w:ind w:firstLine="720"/>
        <w:jc w:val="both"/>
      </w:pPr>
    </w:p>
    <w:p w:rsidR="009C11C3" w:rsidRPr="008C0515" w:rsidRDefault="009C11C3" w:rsidP="009C11C3">
      <w:pPr>
        <w:ind w:firstLine="720"/>
        <w:jc w:val="both"/>
      </w:pPr>
      <w:r w:rsidRPr="008C0515">
        <w:t xml:space="preserve">СТАТЬЯ </w:t>
      </w:r>
      <w:r>
        <w:t>2</w:t>
      </w:r>
      <w:r w:rsidRPr="008C0515">
        <w:t>.</w:t>
      </w:r>
    </w:p>
    <w:p w:rsidR="009C11C3" w:rsidRPr="00DA325C" w:rsidRDefault="009C11C3" w:rsidP="009C11C3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со дня его официального   опубликования.</w:t>
      </w:r>
    </w:p>
    <w:p w:rsidR="009C11C3" w:rsidRPr="00DA325C" w:rsidRDefault="009C11C3" w:rsidP="009C11C3">
      <w:pPr>
        <w:shd w:val="clear" w:color="auto" w:fill="FFFFFF"/>
        <w:ind w:firstLine="720"/>
        <w:jc w:val="both"/>
        <w:rPr>
          <w:szCs w:val="28"/>
        </w:rPr>
      </w:pPr>
    </w:p>
    <w:p w:rsidR="009C11C3" w:rsidRPr="00DA325C" w:rsidRDefault="009C11C3" w:rsidP="009C11C3">
      <w:pPr>
        <w:shd w:val="clear" w:color="auto" w:fill="FFFFFF"/>
        <w:ind w:firstLine="720"/>
        <w:jc w:val="both"/>
        <w:rPr>
          <w:szCs w:val="28"/>
        </w:rPr>
      </w:pPr>
    </w:p>
    <w:p w:rsidR="009C11C3" w:rsidRPr="00DA325C" w:rsidRDefault="009C11C3" w:rsidP="009C11C3">
      <w:pPr>
        <w:shd w:val="clear" w:color="auto" w:fill="FFFFFF"/>
        <w:ind w:firstLine="720"/>
        <w:jc w:val="both"/>
        <w:rPr>
          <w:szCs w:val="28"/>
        </w:rPr>
      </w:pPr>
    </w:p>
    <w:p w:rsidR="00BE0544" w:rsidRDefault="009C11C3" w:rsidP="009C11C3">
      <w:pPr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proofErr w:type="spellStart"/>
      <w:r w:rsidRPr="00DA325C">
        <w:rPr>
          <w:color w:val="000000"/>
          <w:szCs w:val="28"/>
        </w:rPr>
        <w:t>О.Н</w:t>
      </w:r>
      <w:proofErr w:type="spellEnd"/>
      <w:r w:rsidRPr="00DA325C">
        <w:rPr>
          <w:color w:val="000000"/>
          <w:szCs w:val="28"/>
        </w:rPr>
        <w:t>. Кожемяко</w:t>
      </w:r>
    </w:p>
    <w:p w:rsidR="00AF5760" w:rsidRDefault="00AF5760" w:rsidP="009C11C3">
      <w:pPr>
        <w:rPr>
          <w:color w:val="000000"/>
          <w:szCs w:val="28"/>
        </w:rPr>
      </w:pPr>
    </w:p>
    <w:p w:rsidR="00AF5760" w:rsidRDefault="00AF5760" w:rsidP="00AF5760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>г. Владивосток</w:t>
      </w:r>
    </w:p>
    <w:p w:rsidR="00AF5760" w:rsidRDefault="00AF5760" w:rsidP="00AF5760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>3 июня 2019 года</w:t>
      </w:r>
    </w:p>
    <w:p w:rsidR="00AF5760" w:rsidRDefault="00AF5760" w:rsidP="00AF5760">
      <w:r>
        <w:rPr>
          <w:szCs w:val="28"/>
        </w:rPr>
        <w:t>№ 5</w:t>
      </w:r>
      <w:r w:rsidR="00032010">
        <w:rPr>
          <w:szCs w:val="28"/>
        </w:rPr>
        <w:t>11</w:t>
      </w:r>
      <w:bookmarkStart w:id="0" w:name="_GoBack"/>
      <w:bookmarkEnd w:id="0"/>
      <w:r>
        <w:rPr>
          <w:szCs w:val="28"/>
        </w:rPr>
        <w:t>-КЗ</w:t>
      </w:r>
    </w:p>
    <w:sectPr w:rsidR="00AF5760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11C3" w:rsidRDefault="009C11C3">
      <w:r>
        <w:separator/>
      </w:r>
    </w:p>
  </w:endnote>
  <w:endnote w:type="continuationSeparator" w:id="0">
    <w:p w:rsidR="009C11C3" w:rsidRDefault="009C1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11C3" w:rsidRDefault="009C11C3">
      <w:r>
        <w:separator/>
      </w:r>
    </w:p>
  </w:footnote>
  <w:footnote w:type="continuationSeparator" w:id="0">
    <w:p w:rsidR="009C11C3" w:rsidRDefault="009C11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11C3"/>
    <w:rsid w:val="00032010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9C11C3"/>
    <w:rsid w:val="00AB70F9"/>
    <w:rsid w:val="00AC31EC"/>
    <w:rsid w:val="00AF3517"/>
    <w:rsid w:val="00AF5760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4F7E305"/>
  <w15:docId w15:val="{06F27AB9-BB47-442B-94B3-9A91897D9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9C11C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9C11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Иванникова Алена Валерьевна</dc:creator>
  <cp:lastModifiedBy>Иванникова Алена Валерьевна</cp:lastModifiedBy>
  <cp:revision>2</cp:revision>
  <cp:lastPrinted>2019-05-30T05:23:00Z</cp:lastPrinted>
  <dcterms:created xsi:type="dcterms:W3CDTF">2019-06-03T23:50:00Z</dcterms:created>
  <dcterms:modified xsi:type="dcterms:W3CDTF">2019-06-03T23:50:00Z</dcterms:modified>
</cp:coreProperties>
</file>