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20729112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797DBF" w:rsidRDefault="00797DBF" w:rsidP="00797DBF">
            <w:pPr>
              <w:spacing w:line="228" w:lineRule="auto"/>
              <w:ind w:left="-105"/>
              <w:jc w:val="both"/>
              <w:rPr>
                <w:szCs w:val="28"/>
              </w:rPr>
            </w:pPr>
            <w:r w:rsidRPr="00F531FC">
              <w:rPr>
                <w:szCs w:val="28"/>
              </w:rPr>
              <w:t>О проекте закона Приморского края              "</w:t>
            </w:r>
            <w:r w:rsidR="00480635">
              <w:rPr>
                <w:bCs/>
              </w:rPr>
              <w:t xml:space="preserve">О внесении </w:t>
            </w:r>
            <w:r w:rsidR="00AF7103">
              <w:t>изменений</w:t>
            </w:r>
            <w:r w:rsidR="00480635">
              <w:t xml:space="preserve"> в статью 8 Закона Приморского края </w:t>
            </w:r>
            <w:r w:rsidR="00AF7103">
              <w:t xml:space="preserve">                                   </w:t>
            </w:r>
            <w:r w:rsidR="00480635">
              <w:rPr>
                <w:color w:val="000000"/>
              </w:rPr>
              <w:t>"</w:t>
            </w:r>
            <w:r w:rsidR="00480635">
              <w:rPr>
                <w:bCs/>
                <w:color w:val="000000"/>
              </w:rPr>
              <w:t>О социальной поддержке многодетных семей, проживающих на территории Приморского края</w:t>
            </w:r>
            <w:r w:rsidRPr="00F531FC">
              <w:rPr>
                <w:szCs w:val="28"/>
              </w:rPr>
              <w:t>" (первое чтение)</w:t>
            </w:r>
          </w:p>
        </w:tc>
      </w:tr>
    </w:tbl>
    <w:p w:rsidR="00357541" w:rsidRDefault="00357541" w:rsidP="008B73F7">
      <w:pPr>
        <w:jc w:val="both"/>
      </w:pPr>
    </w:p>
    <w:p w:rsidR="00AF7103" w:rsidRPr="00AF7103" w:rsidRDefault="002D2587" w:rsidP="00AF7103">
      <w:pPr>
        <w:tabs>
          <w:tab w:val="left" w:pos="993"/>
        </w:tabs>
        <w:ind w:firstLine="709"/>
        <w:jc w:val="both"/>
        <w:rPr>
          <w:rStyle w:val="FontStyle20"/>
          <w:sz w:val="28"/>
          <w:szCs w:val="28"/>
        </w:rPr>
      </w:pPr>
      <w:r w:rsidRPr="00BB7D19">
        <w:rPr>
          <w:szCs w:val="28"/>
        </w:rPr>
        <w:t xml:space="preserve">Рассмотрев и обсудив проект закона Приморского края </w:t>
      </w:r>
      <w:r w:rsidRPr="00BB7D19">
        <w:rPr>
          <w:szCs w:val="28"/>
        </w:rPr>
        <w:br/>
        <w:t>"</w:t>
      </w:r>
      <w:r w:rsidR="00AF7103">
        <w:rPr>
          <w:bCs/>
        </w:rPr>
        <w:t xml:space="preserve">О внесении </w:t>
      </w:r>
      <w:r w:rsidR="00AF7103">
        <w:t xml:space="preserve">изменений в статью 8 Закона Приморского края </w:t>
      </w:r>
      <w:r w:rsidR="00AF7103">
        <w:rPr>
          <w:color w:val="000000"/>
        </w:rPr>
        <w:t>"</w:t>
      </w:r>
      <w:r w:rsidR="00AF7103">
        <w:rPr>
          <w:bCs/>
          <w:color w:val="000000"/>
        </w:rPr>
        <w:t>О социальной поддержке многодетных семей, проживающих на территории Приморского края</w:t>
      </w:r>
      <w:r w:rsidR="00AF7103" w:rsidRPr="00BB7D19">
        <w:rPr>
          <w:szCs w:val="28"/>
        </w:rPr>
        <w:t xml:space="preserve"> </w:t>
      </w:r>
      <w:r w:rsidRPr="00BB7D19">
        <w:rPr>
          <w:szCs w:val="28"/>
        </w:rPr>
        <w:t>",</w:t>
      </w:r>
      <w:r w:rsidRPr="00BB7D19">
        <w:rPr>
          <w:bCs/>
          <w:szCs w:val="28"/>
        </w:rPr>
        <w:t xml:space="preserve"> </w:t>
      </w:r>
      <w:r w:rsidR="00797DBF" w:rsidRPr="0084179C">
        <w:rPr>
          <w:bCs/>
          <w:szCs w:val="28"/>
        </w:rPr>
        <w:t xml:space="preserve">внесенный </w:t>
      </w:r>
      <w:r w:rsidR="00797DBF">
        <w:rPr>
          <w:szCs w:val="28"/>
        </w:rPr>
        <w:t>Губернатором</w:t>
      </w:r>
      <w:r w:rsidR="00797DBF" w:rsidRPr="0084179C">
        <w:rPr>
          <w:szCs w:val="28"/>
        </w:rPr>
        <w:t xml:space="preserve"> Приморского края, </w:t>
      </w:r>
      <w:r w:rsidR="00797DBF">
        <w:rPr>
          <w:szCs w:val="28"/>
        </w:rPr>
        <w:t>который</w:t>
      </w:r>
      <w:r w:rsidR="00797DBF" w:rsidRPr="0084179C">
        <w:rPr>
          <w:szCs w:val="28"/>
        </w:rPr>
        <w:t xml:space="preserve"> </w:t>
      </w:r>
      <w:r w:rsidR="00797DBF" w:rsidRPr="00A51D61">
        <w:rPr>
          <w:szCs w:val="28"/>
        </w:rPr>
        <w:t>предусматривает</w:t>
      </w:r>
      <w:r w:rsidR="00797DBF">
        <w:rPr>
          <w:szCs w:val="28"/>
        </w:rPr>
        <w:t xml:space="preserve"> </w:t>
      </w:r>
      <w:r w:rsidR="00AF7103" w:rsidRPr="00AF7103">
        <w:rPr>
          <w:color w:val="000000"/>
          <w:szCs w:val="28"/>
        </w:rPr>
        <w:t>предоставление</w:t>
      </w:r>
      <w:r w:rsidR="00AF7103" w:rsidRPr="00AF7103">
        <w:rPr>
          <w:rStyle w:val="FontStyle20"/>
          <w:sz w:val="28"/>
          <w:szCs w:val="28"/>
        </w:rPr>
        <w:t xml:space="preserve">: </w:t>
      </w:r>
    </w:p>
    <w:p w:rsidR="00AF7103" w:rsidRPr="009667A5" w:rsidRDefault="00AF7103" w:rsidP="00AF7103">
      <w:pPr>
        <w:widowControl w:val="0"/>
        <w:ind w:firstLine="709"/>
        <w:jc w:val="both"/>
        <w:rPr>
          <w:szCs w:val="28"/>
        </w:rPr>
      </w:pPr>
      <w:r w:rsidRPr="00AF7103">
        <w:rPr>
          <w:color w:val="000000"/>
          <w:szCs w:val="28"/>
        </w:rPr>
        <w:t xml:space="preserve">ежемесячной денежной выплаты </w:t>
      </w:r>
      <w:r w:rsidRPr="00AF7103">
        <w:rPr>
          <w:szCs w:val="28"/>
        </w:rPr>
        <w:t>в случае рождения (усыновления) третьего ребенка или последующих детей до 1 января 2019 года - один раз</w:t>
      </w:r>
      <w:r>
        <w:rPr>
          <w:b/>
          <w:szCs w:val="28"/>
        </w:rPr>
        <w:t xml:space="preserve"> </w:t>
      </w:r>
      <w:r w:rsidRPr="00AF7103">
        <w:rPr>
          <w:szCs w:val="28"/>
        </w:rPr>
        <w:t>(было - в случае рождения (усыновления) третьего ребенка или последующих детей</w:t>
      </w:r>
      <w:r w:rsidR="00DB4DD3">
        <w:rPr>
          <w:szCs w:val="28"/>
        </w:rPr>
        <w:t xml:space="preserve"> – один раз</w:t>
      </w:r>
      <w:bookmarkStart w:id="0" w:name="_GoBack"/>
      <w:bookmarkEnd w:id="0"/>
      <w:r w:rsidRPr="00AF7103">
        <w:rPr>
          <w:szCs w:val="28"/>
        </w:rPr>
        <w:t>)</w:t>
      </w:r>
      <w:r w:rsidRPr="009667A5">
        <w:rPr>
          <w:szCs w:val="28"/>
        </w:rPr>
        <w:t>;</w:t>
      </w:r>
    </w:p>
    <w:p w:rsidR="00797DBF" w:rsidRPr="00AF7103" w:rsidRDefault="00AF7103" w:rsidP="00AF7103">
      <w:pPr>
        <w:widowControl w:val="0"/>
        <w:ind w:firstLine="709"/>
        <w:jc w:val="both"/>
        <w:rPr>
          <w:szCs w:val="28"/>
        </w:rPr>
      </w:pPr>
      <w:r w:rsidRPr="00AF7103">
        <w:rPr>
          <w:color w:val="000000"/>
          <w:szCs w:val="28"/>
        </w:rPr>
        <w:t xml:space="preserve">ежемесячной денежной выплаты </w:t>
      </w:r>
      <w:r w:rsidRPr="009667A5">
        <w:rPr>
          <w:szCs w:val="28"/>
        </w:rPr>
        <w:t xml:space="preserve">в случае рождения (усыновления) третьего или последующих детей </w:t>
      </w:r>
      <w:r w:rsidRPr="00AF7103">
        <w:rPr>
          <w:szCs w:val="28"/>
        </w:rPr>
        <w:t>начиная с 1 января 2019 года - в отношении каждого указанного ребенка</w:t>
      </w:r>
      <w:r w:rsidRPr="009667A5">
        <w:rPr>
          <w:szCs w:val="28"/>
        </w:rPr>
        <w:t xml:space="preserve"> </w:t>
      </w:r>
      <w:r w:rsidRPr="00AF7103">
        <w:rPr>
          <w:szCs w:val="28"/>
        </w:rPr>
        <w:t xml:space="preserve">(было </w:t>
      </w:r>
      <w:r>
        <w:rPr>
          <w:szCs w:val="28"/>
        </w:rPr>
        <w:t>-</w:t>
      </w:r>
      <w:r w:rsidRPr="00AF7103">
        <w:rPr>
          <w:szCs w:val="28"/>
        </w:rPr>
        <w:t xml:space="preserve"> в случае рождения (усыновления) после 31 декабря 2018 года одновременно двух и более детей,</w:t>
      </w:r>
      <w:r w:rsidRPr="009667A5">
        <w:rPr>
          <w:i/>
          <w:szCs w:val="28"/>
        </w:rPr>
        <w:t xml:space="preserve"> </w:t>
      </w:r>
      <w:r w:rsidRPr="00AF7103">
        <w:rPr>
          <w:szCs w:val="28"/>
        </w:rPr>
        <w:t>являющихся</w:t>
      </w:r>
      <w:r w:rsidRPr="00AF7103">
        <w:rPr>
          <w:b/>
          <w:szCs w:val="28"/>
        </w:rPr>
        <w:t xml:space="preserve"> </w:t>
      </w:r>
      <w:r w:rsidRPr="00AF7103">
        <w:rPr>
          <w:szCs w:val="28"/>
        </w:rPr>
        <w:t>третьим или последующим ребенком, назначается ежемесячная денежная выплата на каждого ребенка)</w:t>
      </w:r>
      <w:r w:rsidR="00797DBF">
        <w:rPr>
          <w:color w:val="000000"/>
          <w:spacing w:val="2"/>
          <w:szCs w:val="28"/>
        </w:rPr>
        <w:t xml:space="preserve">, </w:t>
      </w:r>
      <w:r w:rsidR="00797DBF" w:rsidRPr="00F531FC">
        <w:rPr>
          <w:szCs w:val="28"/>
        </w:rPr>
        <w:t>комитет</w:t>
      </w:r>
    </w:p>
    <w:p w:rsidR="00797DBF" w:rsidRPr="00F531FC" w:rsidRDefault="00797DBF" w:rsidP="00797DBF">
      <w:pPr>
        <w:spacing w:line="228" w:lineRule="auto"/>
        <w:ind w:firstLine="708"/>
        <w:jc w:val="both"/>
        <w:rPr>
          <w:szCs w:val="28"/>
        </w:rPr>
      </w:pPr>
    </w:p>
    <w:p w:rsidR="00797DBF" w:rsidRPr="007477D6" w:rsidRDefault="00797DBF" w:rsidP="00797DBF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797DBF" w:rsidRPr="007477D6" w:rsidRDefault="00797DBF" w:rsidP="00797DBF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7477D6">
        <w:rPr>
          <w:szCs w:val="28"/>
        </w:rPr>
        <w:tab/>
      </w:r>
    </w:p>
    <w:p w:rsidR="00797DBF" w:rsidRPr="007477D6" w:rsidRDefault="00797DBF" w:rsidP="00797DBF">
      <w:pPr>
        <w:spacing w:line="228" w:lineRule="auto"/>
        <w:ind w:left="34" w:firstLine="675"/>
        <w:jc w:val="both"/>
        <w:rPr>
          <w:szCs w:val="28"/>
        </w:rPr>
      </w:pPr>
      <w:r w:rsidRPr="007477D6">
        <w:rPr>
          <w:szCs w:val="28"/>
        </w:rPr>
        <w:t>1.Согласиться с проектом закона Приморского края "</w:t>
      </w:r>
      <w:r w:rsidR="00AF7103">
        <w:rPr>
          <w:bCs/>
        </w:rPr>
        <w:t xml:space="preserve">О внесении </w:t>
      </w:r>
      <w:r w:rsidR="00AF7103">
        <w:t xml:space="preserve">изменений в статью 8 Закона Приморского края </w:t>
      </w:r>
      <w:r w:rsidR="00AF7103">
        <w:rPr>
          <w:color w:val="000000"/>
        </w:rPr>
        <w:t>"</w:t>
      </w:r>
      <w:r w:rsidR="00AF7103">
        <w:rPr>
          <w:bCs/>
          <w:color w:val="000000"/>
        </w:rPr>
        <w:t>О социальной поддержке многодетных семей, проживающих на территории Приморского края</w:t>
      </w:r>
      <w:r w:rsidRPr="007477D6">
        <w:rPr>
          <w:szCs w:val="28"/>
        </w:rPr>
        <w:t>".</w:t>
      </w:r>
    </w:p>
    <w:p w:rsidR="00797DBF" w:rsidRPr="007477D6" w:rsidRDefault="00797DBF" w:rsidP="00797DBF">
      <w:pPr>
        <w:spacing w:line="228" w:lineRule="auto"/>
        <w:ind w:left="34" w:firstLine="675"/>
        <w:jc w:val="both"/>
        <w:rPr>
          <w:szCs w:val="28"/>
        </w:rPr>
      </w:pPr>
    </w:p>
    <w:p w:rsidR="00797DBF" w:rsidRPr="007477D6" w:rsidRDefault="00797DBF" w:rsidP="00797DBF">
      <w:pPr>
        <w:spacing w:line="228" w:lineRule="auto"/>
        <w:ind w:left="34" w:firstLine="675"/>
        <w:jc w:val="both"/>
        <w:rPr>
          <w:szCs w:val="28"/>
        </w:rPr>
      </w:pPr>
      <w:r w:rsidRPr="007477D6">
        <w:rPr>
          <w:szCs w:val="28"/>
        </w:rPr>
        <w:t>2.Рассмотреть проект закона Приморского края "</w:t>
      </w:r>
      <w:r w:rsidR="00AF7103">
        <w:rPr>
          <w:bCs/>
        </w:rPr>
        <w:t xml:space="preserve">О внесении </w:t>
      </w:r>
      <w:r w:rsidR="00AF7103">
        <w:t xml:space="preserve">изменений в статью 8 Закона Приморского края </w:t>
      </w:r>
      <w:r w:rsidR="00AF7103">
        <w:rPr>
          <w:color w:val="000000"/>
        </w:rPr>
        <w:t>"</w:t>
      </w:r>
      <w:r w:rsidR="00AF7103">
        <w:rPr>
          <w:bCs/>
          <w:color w:val="000000"/>
        </w:rPr>
        <w:t>О социальной поддержке многодетных семей, проживающих на территории Приморского края</w:t>
      </w:r>
      <w:r w:rsidRPr="007477D6">
        <w:rPr>
          <w:color w:val="000000"/>
          <w:spacing w:val="2"/>
          <w:szCs w:val="28"/>
          <w:lang w:eastAsia="x-none"/>
        </w:rPr>
        <w:t>"</w:t>
      </w:r>
      <w:r w:rsidRPr="007477D6">
        <w:rPr>
          <w:szCs w:val="28"/>
        </w:rPr>
        <w:t xml:space="preserve"> в первом чтении на очередном заседании Законодательного Собрания. </w:t>
      </w:r>
    </w:p>
    <w:p w:rsidR="00797DBF" w:rsidRDefault="00797DBF" w:rsidP="00797DBF">
      <w:pPr>
        <w:spacing w:line="228" w:lineRule="auto"/>
        <w:ind w:left="34" w:firstLine="675"/>
        <w:jc w:val="both"/>
        <w:rPr>
          <w:szCs w:val="28"/>
        </w:rPr>
      </w:pPr>
    </w:p>
    <w:p w:rsidR="00797DBF" w:rsidRPr="007477D6" w:rsidRDefault="00797DBF" w:rsidP="00797DBF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7477D6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797DBF" w:rsidRPr="007477D6" w:rsidRDefault="00797DBF" w:rsidP="00797DBF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797DBF" w:rsidRDefault="00797DBF" w:rsidP="00797DBF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7477D6">
        <w:rPr>
          <w:szCs w:val="28"/>
        </w:rPr>
        <w:lastRenderedPageBreak/>
        <w:t xml:space="preserve">4.Поручить </w:t>
      </w:r>
      <w:proofErr w:type="spellStart"/>
      <w:r w:rsidRPr="007477D6">
        <w:rPr>
          <w:szCs w:val="28"/>
        </w:rPr>
        <w:t>Чемерису</w:t>
      </w:r>
      <w:proofErr w:type="spellEnd"/>
      <w:r w:rsidRPr="007477D6">
        <w:rPr>
          <w:szCs w:val="28"/>
        </w:rPr>
        <w:t xml:space="preserve"> И.С., председателю комитета Законодательного Собрания по социальной политике и защите прав граждан,</w:t>
      </w:r>
      <w:r w:rsidRPr="007477D6">
        <w:rPr>
          <w:szCs w:val="28"/>
        </w:rPr>
        <w:br/>
        <w:t>выступить на заседании Законодательного Собрания с содокладом по данному вопросу.</w:t>
      </w:r>
    </w:p>
    <w:p w:rsidR="00797DBF" w:rsidRPr="007477D6" w:rsidRDefault="00797DBF" w:rsidP="00797DBF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797DBF" w:rsidRPr="007477D6" w:rsidRDefault="00797DBF" w:rsidP="00797DBF">
      <w:pPr>
        <w:spacing w:line="228" w:lineRule="auto"/>
        <w:ind w:firstLine="709"/>
        <w:jc w:val="both"/>
        <w:rPr>
          <w:szCs w:val="28"/>
        </w:rPr>
      </w:pPr>
      <w:r w:rsidRPr="007477D6">
        <w:rPr>
          <w:szCs w:val="28"/>
        </w:rPr>
        <w:t xml:space="preserve">5.Определить время, необходимое для рассмотрения Законодательным Собранием данного законопроекта, - 10 минут, в том числе для содоклада – </w:t>
      </w:r>
      <w:r w:rsidRPr="007477D6">
        <w:rPr>
          <w:szCs w:val="28"/>
        </w:rPr>
        <w:br/>
        <w:t>2 минуты.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И.С. Чемерис</w:t>
      </w:r>
    </w:p>
    <w:sectPr w:rsidR="002D2587" w:rsidRPr="00DA1372" w:rsidSect="00A86070">
      <w:headerReference w:type="default" r:id="rId9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B23" w:rsidRDefault="00487B23">
      <w:r>
        <w:separator/>
      </w:r>
    </w:p>
  </w:endnote>
  <w:endnote w:type="continuationSeparator" w:id="0">
    <w:p w:rsidR="00487B23" w:rsidRDefault="00487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B23" w:rsidRDefault="00487B23">
      <w:r>
        <w:separator/>
      </w:r>
    </w:p>
  </w:footnote>
  <w:footnote w:type="continuationSeparator" w:id="0">
    <w:p w:rsidR="00487B23" w:rsidRDefault="00487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DD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47DA4"/>
    <w:rsid w:val="00053C61"/>
    <w:rsid w:val="00080DED"/>
    <w:rsid w:val="001412D4"/>
    <w:rsid w:val="00160F97"/>
    <w:rsid w:val="001B3A35"/>
    <w:rsid w:val="001C5162"/>
    <w:rsid w:val="0020003C"/>
    <w:rsid w:val="00250406"/>
    <w:rsid w:val="002831D5"/>
    <w:rsid w:val="002D0E29"/>
    <w:rsid w:val="002D2587"/>
    <w:rsid w:val="00357541"/>
    <w:rsid w:val="003576BC"/>
    <w:rsid w:val="0037361B"/>
    <w:rsid w:val="00383131"/>
    <w:rsid w:val="003B4C86"/>
    <w:rsid w:val="003C63EF"/>
    <w:rsid w:val="003D4A28"/>
    <w:rsid w:val="003E30C5"/>
    <w:rsid w:val="003F2358"/>
    <w:rsid w:val="0040492B"/>
    <w:rsid w:val="00413FD8"/>
    <w:rsid w:val="00460A9A"/>
    <w:rsid w:val="00461E2B"/>
    <w:rsid w:val="004654E7"/>
    <w:rsid w:val="00480635"/>
    <w:rsid w:val="00487B23"/>
    <w:rsid w:val="00506A7A"/>
    <w:rsid w:val="005B5CB1"/>
    <w:rsid w:val="00615112"/>
    <w:rsid w:val="00622A7D"/>
    <w:rsid w:val="0063176E"/>
    <w:rsid w:val="00661C9E"/>
    <w:rsid w:val="00692D49"/>
    <w:rsid w:val="006C2B8E"/>
    <w:rsid w:val="006D055F"/>
    <w:rsid w:val="006E2034"/>
    <w:rsid w:val="007128C1"/>
    <w:rsid w:val="00716540"/>
    <w:rsid w:val="007258FB"/>
    <w:rsid w:val="00736B50"/>
    <w:rsid w:val="00751091"/>
    <w:rsid w:val="00797DBF"/>
    <w:rsid w:val="007A4504"/>
    <w:rsid w:val="007F0598"/>
    <w:rsid w:val="007F4756"/>
    <w:rsid w:val="00855DDA"/>
    <w:rsid w:val="008602F8"/>
    <w:rsid w:val="0087792E"/>
    <w:rsid w:val="00881B6B"/>
    <w:rsid w:val="008B0573"/>
    <w:rsid w:val="008B73F7"/>
    <w:rsid w:val="00923139"/>
    <w:rsid w:val="0099314B"/>
    <w:rsid w:val="009E5CD9"/>
    <w:rsid w:val="009F0165"/>
    <w:rsid w:val="009F626B"/>
    <w:rsid w:val="009F6B40"/>
    <w:rsid w:val="00A86070"/>
    <w:rsid w:val="00A90A74"/>
    <w:rsid w:val="00AF7103"/>
    <w:rsid w:val="00B26B76"/>
    <w:rsid w:val="00B65160"/>
    <w:rsid w:val="00B668A9"/>
    <w:rsid w:val="00B70F88"/>
    <w:rsid w:val="00B803DE"/>
    <w:rsid w:val="00BB7D19"/>
    <w:rsid w:val="00BE16C2"/>
    <w:rsid w:val="00C232AF"/>
    <w:rsid w:val="00C34E7A"/>
    <w:rsid w:val="00C9335B"/>
    <w:rsid w:val="00C958B6"/>
    <w:rsid w:val="00D17A7A"/>
    <w:rsid w:val="00D34457"/>
    <w:rsid w:val="00D47F8A"/>
    <w:rsid w:val="00DB4DD3"/>
    <w:rsid w:val="00E326C2"/>
    <w:rsid w:val="00E618FF"/>
    <w:rsid w:val="00E622A2"/>
    <w:rsid w:val="00E77161"/>
    <w:rsid w:val="00E85955"/>
    <w:rsid w:val="00E95673"/>
    <w:rsid w:val="00F01DD8"/>
    <w:rsid w:val="00F44567"/>
    <w:rsid w:val="00F57673"/>
    <w:rsid w:val="00FA16BB"/>
    <w:rsid w:val="00FF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E18F72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sid w:val="00AF7103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Прудникова Анна Александровна</cp:lastModifiedBy>
  <cp:revision>9</cp:revision>
  <cp:lastPrinted>2019-03-12T04:44:00Z</cp:lastPrinted>
  <dcterms:created xsi:type="dcterms:W3CDTF">2019-05-15T03:38:00Z</dcterms:created>
  <dcterms:modified xsi:type="dcterms:W3CDTF">2019-05-30T03:45:00Z</dcterms:modified>
</cp:coreProperties>
</file>