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80983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6406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64063">
              <w:rPr>
                <w:szCs w:val="28"/>
              </w:rPr>
              <w:t>1485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64063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D77A2D">
              <w:t>"</w:t>
            </w:r>
            <w:r>
              <w:t>О внесении изменений в Закон Приморского края "</w:t>
            </w:r>
            <w:r w:rsidRPr="00D77A2D">
              <w:t>О защите прав граждан Российской Федерации, чьи денежные средства привлечены для строительства многоквартирных домов на территории Приморского края и чьи права нарушены"</w:t>
            </w:r>
          </w:p>
          <w:p w:rsidR="000B3FB2" w:rsidRPr="00964063" w:rsidRDefault="000B3FB2">
            <w:pPr>
              <w:jc w:val="both"/>
            </w:pPr>
          </w:p>
        </w:tc>
      </w:tr>
    </w:tbl>
    <w:p w:rsidR="00964063" w:rsidRDefault="00964063" w:rsidP="00964063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964063" w:rsidRDefault="00964063" w:rsidP="0096406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64063" w:rsidRDefault="00964063" w:rsidP="00964063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964063" w:rsidRDefault="00964063" w:rsidP="0096406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64063" w:rsidRDefault="00964063" w:rsidP="00964063">
      <w:pPr>
        <w:ind w:firstLine="709"/>
        <w:jc w:val="both"/>
      </w:pPr>
      <w:r w:rsidRPr="00214FD9">
        <w:rPr>
          <w:szCs w:val="28"/>
        </w:rPr>
        <w:t>1.</w:t>
      </w:r>
      <w:r>
        <w:rPr>
          <w:szCs w:val="28"/>
        </w:rPr>
        <w:t xml:space="preserve">Принять </w:t>
      </w:r>
      <w:r w:rsidR="00096B0F">
        <w:rPr>
          <w:szCs w:val="28"/>
        </w:rPr>
        <w:t xml:space="preserve">проект </w:t>
      </w:r>
      <w:r w:rsidR="004D2109">
        <w:rPr>
          <w:szCs w:val="28"/>
        </w:rPr>
        <w:t>з</w:t>
      </w:r>
      <w:bookmarkStart w:id="0" w:name="_GoBack"/>
      <w:bookmarkEnd w:id="0"/>
      <w:r>
        <w:rPr>
          <w:szCs w:val="28"/>
        </w:rPr>
        <w:t>акон</w:t>
      </w:r>
      <w:r w:rsidR="00096B0F">
        <w:rPr>
          <w:szCs w:val="28"/>
        </w:rPr>
        <w:t>а</w:t>
      </w:r>
      <w:r>
        <w:rPr>
          <w:szCs w:val="28"/>
        </w:rPr>
        <w:t xml:space="preserve"> Приморского края </w:t>
      </w:r>
      <w:r w:rsidRPr="00D77A2D">
        <w:rPr>
          <w:szCs w:val="28"/>
        </w:rPr>
        <w:t>"</w:t>
      </w:r>
      <w:r w:rsidRPr="00E546B2">
        <w:rPr>
          <w:szCs w:val="28"/>
        </w:rPr>
        <w:t>О внесении изменений в Закон Приморского края "О защите прав граждан Российской Федерации, чьи денежные средства привлечены для строительства многоквартирных домов на территории Приморского края и чьи права нарушены</w:t>
      </w:r>
      <w:r>
        <w:rPr>
          <w:szCs w:val="28"/>
        </w:rPr>
        <w:t>"</w:t>
      </w:r>
      <w:r w:rsidRPr="00DD19D1">
        <w:t xml:space="preserve"> </w:t>
      </w:r>
      <w:r>
        <w:t>во втором чтении.</w:t>
      </w:r>
    </w:p>
    <w:p w:rsidR="00964063" w:rsidRDefault="00964063" w:rsidP="00964063">
      <w:pPr>
        <w:ind w:firstLine="709"/>
        <w:jc w:val="both"/>
      </w:pPr>
    </w:p>
    <w:p w:rsidR="00964063" w:rsidRDefault="00964063" w:rsidP="0096406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 третьем</w:t>
      </w:r>
      <w:r w:rsidRPr="0059601A">
        <w:rPr>
          <w:szCs w:val="28"/>
        </w:rPr>
        <w:t xml:space="preserve"> чтении.</w:t>
      </w:r>
    </w:p>
    <w:p w:rsidR="00964063" w:rsidRDefault="00964063" w:rsidP="0096406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964063" w:rsidRPr="00071DFA" w:rsidRDefault="00964063" w:rsidP="00964063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964063" w:rsidRDefault="00964063" w:rsidP="00964063">
      <w:pPr>
        <w:pStyle w:val="a3"/>
        <w:tabs>
          <w:tab w:val="clear" w:pos="4153"/>
          <w:tab w:val="clear" w:pos="8306"/>
        </w:tabs>
        <w:jc w:val="both"/>
      </w:pPr>
    </w:p>
    <w:p w:rsidR="00964063" w:rsidRDefault="00964063" w:rsidP="0096406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64063" w:rsidRDefault="00964063" w:rsidP="0096406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64063" w:rsidRDefault="00964063" w:rsidP="00964063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0B3FB2" w:rsidRDefault="00964063" w:rsidP="00964063">
      <w:r>
        <w:t xml:space="preserve">Законодательного Собрания                                                                  </w:t>
      </w:r>
      <w:proofErr w:type="spellStart"/>
      <w:r>
        <w:t>А.И</w:t>
      </w:r>
      <w:proofErr w:type="spellEnd"/>
      <w: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063" w:rsidRDefault="00964063">
      <w:r>
        <w:separator/>
      </w:r>
    </w:p>
  </w:endnote>
  <w:endnote w:type="continuationSeparator" w:id="0">
    <w:p w:rsidR="00964063" w:rsidRDefault="00964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063" w:rsidRDefault="00964063">
      <w:r>
        <w:separator/>
      </w:r>
    </w:p>
  </w:footnote>
  <w:footnote w:type="continuationSeparator" w:id="0">
    <w:p w:rsidR="00964063" w:rsidRDefault="00964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4063"/>
    <w:rsid w:val="00057575"/>
    <w:rsid w:val="00096B0F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4D2109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64063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92A4632"/>
  <w15:docId w15:val="{C28CA2A3-38C1-413A-B410-30F9F1EEF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6406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3</cp:revision>
  <cp:lastPrinted>2019-05-31T02:09:00Z</cp:lastPrinted>
  <dcterms:created xsi:type="dcterms:W3CDTF">2019-05-30T04:24:00Z</dcterms:created>
  <dcterms:modified xsi:type="dcterms:W3CDTF">2019-05-31T02:09:00Z</dcterms:modified>
</cp:coreProperties>
</file>