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9988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1236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2363">
              <w:rPr>
                <w:szCs w:val="28"/>
              </w:rPr>
              <w:t>1482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2363" w:rsidP="00D55F85">
            <w:pPr>
              <w:ind w:left="-108"/>
              <w:jc w:val="both"/>
            </w:pPr>
            <w:r>
              <w:rPr>
                <w:szCs w:val="28"/>
              </w:rPr>
              <w:t>О внесении изменений в постановление Думы Приморского края от 25.03.1998 № 31                  "О комиссии Приморского края                   по восстановлению прав реабилитированных жертв политических репрессий"</w:t>
            </w:r>
          </w:p>
          <w:p w:rsidR="000B3FB2" w:rsidRPr="00112363" w:rsidRDefault="000B3FB2">
            <w:pPr>
              <w:jc w:val="both"/>
            </w:pPr>
          </w:p>
        </w:tc>
      </w:tr>
    </w:tbl>
    <w:p w:rsidR="00112363" w:rsidRDefault="00112363" w:rsidP="00112363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112363" w:rsidRDefault="00112363" w:rsidP="00112363">
      <w:pPr>
        <w:ind w:firstLine="709"/>
        <w:rPr>
          <w:szCs w:val="28"/>
        </w:rPr>
      </w:pPr>
    </w:p>
    <w:p w:rsidR="00112363" w:rsidRDefault="00112363" w:rsidP="00112363">
      <w:pPr>
        <w:rPr>
          <w:szCs w:val="28"/>
        </w:rPr>
      </w:pPr>
      <w:r>
        <w:rPr>
          <w:szCs w:val="28"/>
        </w:rPr>
        <w:t>ПОСТАНОВЛЯЕТ:</w:t>
      </w:r>
    </w:p>
    <w:p w:rsidR="00112363" w:rsidRDefault="00112363" w:rsidP="00112363">
      <w:pPr>
        <w:ind w:firstLine="709"/>
        <w:rPr>
          <w:szCs w:val="28"/>
        </w:rPr>
      </w:pPr>
    </w:p>
    <w:p w:rsidR="00112363" w:rsidRPr="00975056" w:rsidRDefault="00112363" w:rsidP="0011236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6310F">
        <w:rPr>
          <w:szCs w:val="28"/>
        </w:rPr>
        <w:t>1.</w:t>
      </w:r>
      <w:r w:rsidRPr="00AF1AF3">
        <w:t xml:space="preserve">Внести в постановление </w:t>
      </w:r>
      <w:r>
        <w:t>Думы Приморского края от 25.03.1998 № 31 "О комиссии Приморского края по восстановлению прав реабилитированных жертв политических репрессий"</w:t>
      </w:r>
      <w:r w:rsidRPr="00AF1AF3">
        <w:t xml:space="preserve"> </w:t>
      </w:r>
      <w:r>
        <w:rPr>
          <w:szCs w:val="28"/>
        </w:rPr>
        <w:t>(в редакции постановления Законодательного Собрания Приморского края от 26.07.2017 № 486) (Ведомости Законодательного Собрания Приморского края, 2017, № 30,</w:t>
      </w:r>
      <w:r>
        <w:rPr>
          <w:szCs w:val="28"/>
        </w:rPr>
        <w:br/>
        <w:t xml:space="preserve">стр. 59, № 37, стр. 48; 2019, № 88, стр. 49) следующие </w:t>
      </w:r>
      <w:r w:rsidRPr="00AF1AF3">
        <w:t>изменения:</w:t>
      </w:r>
    </w:p>
    <w:p w:rsidR="00112363" w:rsidRDefault="002601FD" w:rsidP="00112363">
      <w:pPr>
        <w:autoSpaceDE w:val="0"/>
        <w:autoSpaceDN w:val="0"/>
        <w:adjustRightInd w:val="0"/>
        <w:ind w:firstLine="708"/>
        <w:jc w:val="both"/>
        <w:rPr>
          <w:szCs w:val="28"/>
        </w:rPr>
      </w:pPr>
      <w:hyperlink r:id="rId8" w:history="1">
        <w:r w:rsidR="00112363" w:rsidRPr="004D38ED">
          <w:rPr>
            <w:szCs w:val="28"/>
          </w:rPr>
          <w:t>пункт 2</w:t>
        </w:r>
      </w:hyperlink>
      <w:r w:rsidR="00112363" w:rsidRPr="004D38ED">
        <w:rPr>
          <w:szCs w:val="28"/>
        </w:rPr>
        <w:t xml:space="preserve"> </w:t>
      </w:r>
      <w:bookmarkStart w:id="0" w:name="_GoBack"/>
      <w:bookmarkEnd w:id="0"/>
      <w:r w:rsidR="00112363">
        <w:rPr>
          <w:szCs w:val="28"/>
        </w:rPr>
        <w:t>изложить в следующей редакции:</w:t>
      </w:r>
    </w:p>
    <w:p w:rsidR="00112363" w:rsidRDefault="00112363" w:rsidP="0011236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"2.Утвердить состав указанной комиссии:</w:t>
      </w:r>
    </w:p>
    <w:p w:rsidR="00112363" w:rsidRDefault="00112363" w:rsidP="001123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5846"/>
      </w:tblGrid>
      <w:tr w:rsidR="00112363" w:rsidRPr="00764B79" w:rsidTr="003F1F3A">
        <w:tc>
          <w:tcPr>
            <w:tcW w:w="3227" w:type="dxa"/>
            <w:shd w:val="clear" w:color="auto" w:fill="auto"/>
          </w:tcPr>
          <w:p w:rsidR="00112363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Медведева 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Ирина Петровна</w:t>
            </w:r>
          </w:p>
        </w:tc>
        <w:tc>
          <w:tcPr>
            <w:tcW w:w="283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12363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 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846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временно исполняющая обязанности вице-губернатора Приморского края, председатель комиссии;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2363" w:rsidRPr="00764B79" w:rsidTr="003F1F3A">
        <w:tc>
          <w:tcPr>
            <w:tcW w:w="3227" w:type="dxa"/>
            <w:shd w:val="clear" w:color="auto" w:fill="auto"/>
          </w:tcPr>
          <w:p w:rsidR="00112363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Беспалов 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Владимир Георгиевич</w:t>
            </w:r>
          </w:p>
        </w:tc>
        <w:tc>
          <w:tcPr>
            <w:tcW w:w="283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депутат Законодательного Собрания Приморского края;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2363" w:rsidRPr="00764B79" w:rsidTr="003F1F3A">
        <w:tc>
          <w:tcPr>
            <w:tcW w:w="3227" w:type="dxa"/>
            <w:shd w:val="clear" w:color="auto" w:fill="auto"/>
          </w:tcPr>
          <w:p w:rsidR="00112363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Гончарук</w:t>
            </w:r>
            <w:r w:rsidRPr="00764B79">
              <w:rPr>
                <w:szCs w:val="28"/>
              </w:rPr>
              <w:t xml:space="preserve"> 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Даниил Сергеевич</w:t>
            </w:r>
          </w:p>
        </w:tc>
        <w:tc>
          <w:tcPr>
            <w:tcW w:w="283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директор</w:t>
            </w:r>
            <w:r w:rsidRPr="00764B79">
              <w:rPr>
                <w:szCs w:val="28"/>
              </w:rPr>
              <w:t xml:space="preserve"> департамента внутренней политики Приморского края;</w:t>
            </w:r>
          </w:p>
          <w:p w:rsidR="00112363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2363" w:rsidRPr="00764B79" w:rsidTr="003F1F3A">
        <w:tc>
          <w:tcPr>
            <w:tcW w:w="3227" w:type="dxa"/>
            <w:shd w:val="clear" w:color="auto" w:fill="auto"/>
          </w:tcPr>
          <w:p w:rsidR="00112363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lastRenderedPageBreak/>
              <w:t xml:space="preserve">Красицкая 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Светлана Викторовна</w:t>
            </w:r>
          </w:p>
        </w:tc>
        <w:tc>
          <w:tcPr>
            <w:tcW w:w="283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исполняющая обязанности директора департамента труда и социального развития Приморского края;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2363" w:rsidRPr="00764B79" w:rsidTr="003F1F3A">
        <w:tc>
          <w:tcPr>
            <w:tcW w:w="3227" w:type="dxa"/>
            <w:shd w:val="clear" w:color="auto" w:fill="auto"/>
          </w:tcPr>
          <w:p w:rsidR="00112363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Филонина 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Елена Анатольевна</w:t>
            </w:r>
          </w:p>
        </w:tc>
        <w:tc>
          <w:tcPr>
            <w:tcW w:w="283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ведущий консультант правового департамента Администрации Приморского края;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2363" w:rsidRPr="00764B79" w:rsidTr="003F1F3A">
        <w:tc>
          <w:tcPr>
            <w:tcW w:w="3227" w:type="dxa"/>
            <w:shd w:val="clear" w:color="auto" w:fill="auto"/>
          </w:tcPr>
          <w:p w:rsidR="00112363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Кулаков 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Вячеслав Михайлович</w:t>
            </w:r>
          </w:p>
        </w:tc>
        <w:tc>
          <w:tcPr>
            <w:tcW w:w="283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начальник отдела по работе с информацией департамента информационной политики Приморского края;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2363" w:rsidRPr="00764B79" w:rsidTr="003F1F3A">
        <w:tc>
          <w:tcPr>
            <w:tcW w:w="3227" w:type="dxa"/>
            <w:shd w:val="clear" w:color="auto" w:fill="auto"/>
          </w:tcPr>
          <w:p w:rsidR="00112363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Мельничук 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Лия Ароновна</w:t>
            </w:r>
          </w:p>
        </w:tc>
        <w:tc>
          <w:tcPr>
            <w:tcW w:w="283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 </w:t>
            </w:r>
          </w:p>
        </w:tc>
        <w:tc>
          <w:tcPr>
            <w:tcW w:w="5846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председатель совета Общественной организации Владивостокское историко-просветительское общество "Мемориал";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2363" w:rsidRPr="00764B79" w:rsidTr="003F1F3A">
        <w:tc>
          <w:tcPr>
            <w:tcW w:w="3227" w:type="dxa"/>
            <w:shd w:val="clear" w:color="auto" w:fill="auto"/>
          </w:tcPr>
          <w:p w:rsidR="00112363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Зотов 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Николай Владимирович</w:t>
            </w:r>
          </w:p>
        </w:tc>
        <w:tc>
          <w:tcPr>
            <w:tcW w:w="283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член совета Общественной организации Владивостокское историко-просветительское общество "Мемориал";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2363" w:rsidRPr="00764B79" w:rsidTr="003F1F3A">
        <w:tc>
          <w:tcPr>
            <w:tcW w:w="3227" w:type="dxa"/>
            <w:shd w:val="clear" w:color="auto" w:fill="auto"/>
          </w:tcPr>
          <w:p w:rsidR="00112363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Морозова 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Светлана Сергеевна</w:t>
            </w:r>
          </w:p>
        </w:tc>
        <w:tc>
          <w:tcPr>
            <w:tcW w:w="283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председатель Совета Почетных граждан муниципальных образований Приморского края;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2363" w:rsidRPr="00764B79" w:rsidTr="003F1F3A">
        <w:tc>
          <w:tcPr>
            <w:tcW w:w="3227" w:type="dxa"/>
            <w:shd w:val="clear" w:color="auto" w:fill="auto"/>
          </w:tcPr>
          <w:p w:rsidR="00112363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Иовкова </w:t>
            </w: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Зинаида Андреевна</w:t>
            </w:r>
          </w:p>
        </w:tc>
        <w:tc>
          <w:tcPr>
            <w:tcW w:w="283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2363" w:rsidRPr="00764B79" w:rsidRDefault="00112363" w:rsidP="003F1F3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председатель краевого совета Общественной организации женщин Приморского края - Приморского регионального отделения общественной организации "Союз женщин России".".</w:t>
            </w:r>
          </w:p>
        </w:tc>
      </w:tr>
    </w:tbl>
    <w:p w:rsidR="00112363" w:rsidRPr="000162C8" w:rsidRDefault="00112363" w:rsidP="001123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2363" w:rsidRPr="002A562C" w:rsidRDefault="00112363" w:rsidP="00112363">
      <w:pPr>
        <w:ind w:firstLine="709"/>
        <w:rPr>
          <w:szCs w:val="28"/>
        </w:rPr>
      </w:pPr>
      <w:r w:rsidRPr="002A562C">
        <w:rPr>
          <w:szCs w:val="28"/>
        </w:rPr>
        <w:t>2.Настоящее постановление вступает в силу со дня его принятия.</w:t>
      </w:r>
    </w:p>
    <w:p w:rsidR="00112363" w:rsidRPr="002A562C" w:rsidRDefault="00112363" w:rsidP="00112363">
      <w:pPr>
        <w:rPr>
          <w:szCs w:val="28"/>
        </w:rPr>
      </w:pPr>
    </w:p>
    <w:p w:rsidR="00112363" w:rsidRDefault="00112363" w:rsidP="0011236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12363" w:rsidRDefault="00112363" w:rsidP="0011236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12363" w:rsidRDefault="00112363" w:rsidP="0011236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112363" w:rsidP="00112363">
      <w:pPr>
        <w:tabs>
          <w:tab w:val="right" w:pos="9354"/>
        </w:tabs>
      </w:pPr>
      <w:r>
        <w:t>Законодательного Собрания</w:t>
      </w:r>
      <w:r>
        <w:tab/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11236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363" w:rsidRDefault="00112363">
      <w:r>
        <w:separator/>
      </w:r>
    </w:p>
  </w:endnote>
  <w:endnote w:type="continuationSeparator" w:id="0">
    <w:p w:rsidR="00112363" w:rsidRDefault="00112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363" w:rsidRDefault="00112363">
      <w:r>
        <w:separator/>
      </w:r>
    </w:p>
  </w:footnote>
  <w:footnote w:type="continuationSeparator" w:id="0">
    <w:p w:rsidR="00112363" w:rsidRDefault="00112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12363" w:rsidP="0011236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601F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363"/>
    <w:rsid w:val="00057575"/>
    <w:rsid w:val="000B3FB2"/>
    <w:rsid w:val="000D628E"/>
    <w:rsid w:val="000E5228"/>
    <w:rsid w:val="00112363"/>
    <w:rsid w:val="00123119"/>
    <w:rsid w:val="001319DB"/>
    <w:rsid w:val="00155F7F"/>
    <w:rsid w:val="001E1686"/>
    <w:rsid w:val="00240A18"/>
    <w:rsid w:val="002601FD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6A924B63-8832-4644-ACDD-D01AA3EE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1236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AC045D279F73D6AA85F9F57A409B75B8FA8754B26C1E9FF2DACA013F433481A3D27C0BA155495B94BB88DB62E514378F788F55933F514779924B0FG1o5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2019-05-30T23:21:00Z</cp:lastPrinted>
  <dcterms:created xsi:type="dcterms:W3CDTF">2019-05-30T04:30:00Z</dcterms:created>
  <dcterms:modified xsi:type="dcterms:W3CDTF">2019-05-30T23:21:00Z</dcterms:modified>
</cp:coreProperties>
</file>