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80927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006C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06CB">
              <w:t>1479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06CB" w:rsidP="00D55F85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t>проекте федерального</w:t>
            </w:r>
            <w:r w:rsidRPr="00565CEA">
              <w:t xml:space="preserve"> закон</w:t>
            </w:r>
            <w:r>
              <w:t>а</w:t>
            </w:r>
            <w:r w:rsidRPr="007B3520">
              <w:t xml:space="preserve"> </w:t>
            </w:r>
            <w:r>
              <w:br/>
            </w:r>
            <w:r w:rsidRPr="00D041E2">
              <w:t>№</w:t>
            </w:r>
            <w:r>
              <w:t xml:space="preserve"> 680571-7</w:t>
            </w:r>
            <w:r w:rsidRPr="00D041E2">
              <w:t xml:space="preserve"> "О внесении изменений в статью </w:t>
            </w:r>
            <w:r>
              <w:t>12</w:t>
            </w:r>
            <w:r>
              <w:rPr>
                <w:vertAlign w:val="superscript"/>
              </w:rPr>
              <w:t>1</w:t>
            </w:r>
            <w:r w:rsidRPr="00D041E2">
              <w:t xml:space="preserve"> </w:t>
            </w:r>
            <w:proofErr w:type="spellStart"/>
            <w:r w:rsidRPr="00D041E2">
              <w:t>Федераль</w:t>
            </w:r>
            <w:r w:rsidR="00F50ADD">
              <w:t>-</w:t>
            </w:r>
            <w:r w:rsidRPr="00D041E2">
              <w:t>ного</w:t>
            </w:r>
            <w:proofErr w:type="spellEnd"/>
            <w:r w:rsidRPr="00D041E2">
              <w:t xml:space="preserve"> зак</w:t>
            </w:r>
            <w:r>
              <w:t>она "О противодействии коррупции</w:t>
            </w:r>
            <w:r w:rsidRPr="00D041E2">
              <w:t>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F50ADD" w:rsidRDefault="00F50ADD" w:rsidP="00F50ADD">
      <w:pPr>
        <w:ind w:firstLine="709"/>
        <w:jc w:val="both"/>
        <w:rPr>
          <w:szCs w:val="24"/>
        </w:rPr>
      </w:pPr>
      <w:r>
        <w:t>Рассмотрев и обсудив проект федерального</w:t>
      </w:r>
      <w:r w:rsidRPr="00565CEA">
        <w:t xml:space="preserve"> закон</w:t>
      </w:r>
      <w:r>
        <w:t>а</w:t>
      </w:r>
      <w:r w:rsidRPr="007B3520">
        <w:t xml:space="preserve"> </w:t>
      </w:r>
      <w:r>
        <w:br/>
      </w:r>
      <w:r w:rsidRPr="00D041E2">
        <w:t>№</w:t>
      </w:r>
      <w:r>
        <w:t xml:space="preserve"> 680571-7 </w:t>
      </w:r>
      <w:r w:rsidRPr="00D041E2">
        <w:t xml:space="preserve">"О внесении изменений в статью </w:t>
      </w:r>
      <w:r>
        <w:t>12</w:t>
      </w:r>
      <w:r>
        <w:rPr>
          <w:vertAlign w:val="superscript"/>
        </w:rPr>
        <w:t>1</w:t>
      </w:r>
      <w:r w:rsidRPr="00D041E2">
        <w:t xml:space="preserve"> Федерального зак</w:t>
      </w:r>
      <w:r>
        <w:t>она</w:t>
      </w:r>
      <w:r>
        <w:br/>
        <w:t>"О противодействии коррупции</w:t>
      </w:r>
      <w:r w:rsidRPr="00D041E2">
        <w:t>"</w:t>
      </w:r>
      <w:r>
        <w:rPr>
          <w:szCs w:val="28"/>
        </w:rPr>
        <w:t>,</w:t>
      </w:r>
      <w:r>
        <w:rPr>
          <w:szCs w:val="24"/>
        </w:rPr>
        <w:t xml:space="preserve"> Законодательное Собрание Приморского края</w:t>
      </w:r>
    </w:p>
    <w:p w:rsidR="00F50ADD" w:rsidRDefault="00F50ADD" w:rsidP="00F50ADD">
      <w:pPr>
        <w:jc w:val="both"/>
        <w:rPr>
          <w:szCs w:val="24"/>
        </w:rPr>
      </w:pPr>
    </w:p>
    <w:p w:rsidR="00F50ADD" w:rsidRDefault="00F50ADD" w:rsidP="00F50ADD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F50ADD" w:rsidRDefault="00F50ADD" w:rsidP="00F50ADD">
      <w:pPr>
        <w:jc w:val="both"/>
        <w:rPr>
          <w:szCs w:val="24"/>
        </w:rPr>
      </w:pPr>
    </w:p>
    <w:p w:rsidR="00F50ADD" w:rsidRDefault="00F50ADD" w:rsidP="00F50ADD">
      <w:pPr>
        <w:ind w:firstLine="709"/>
        <w:jc w:val="both"/>
        <w:rPr>
          <w:szCs w:val="24"/>
        </w:rPr>
      </w:pPr>
      <w:r>
        <w:rPr>
          <w:szCs w:val="24"/>
        </w:rPr>
        <w:t xml:space="preserve">1.Поддержать </w:t>
      </w:r>
      <w:r>
        <w:t>проект федерального</w:t>
      </w:r>
      <w:r w:rsidRPr="00565CEA">
        <w:t xml:space="preserve"> закон</w:t>
      </w:r>
      <w:r>
        <w:t>а</w:t>
      </w:r>
      <w:r w:rsidRPr="007B3520">
        <w:t xml:space="preserve"> </w:t>
      </w:r>
      <w:r w:rsidRPr="00D041E2">
        <w:t>№</w:t>
      </w:r>
      <w:r>
        <w:t xml:space="preserve"> 680571-7 </w:t>
      </w:r>
      <w:r w:rsidRPr="00D041E2">
        <w:t xml:space="preserve">"О внесении изменений в статью </w:t>
      </w:r>
      <w:r>
        <w:t>12</w:t>
      </w:r>
      <w:r>
        <w:rPr>
          <w:vertAlign w:val="superscript"/>
        </w:rPr>
        <w:t>1</w:t>
      </w:r>
      <w:r w:rsidRPr="00D041E2">
        <w:t xml:space="preserve"> Федерального зак</w:t>
      </w:r>
      <w:r>
        <w:t>она "О противодействии коррупции</w:t>
      </w:r>
      <w:r w:rsidRPr="00D041E2">
        <w:t>"</w:t>
      </w:r>
      <w:r>
        <w:t xml:space="preserve"> с учетом предложени</w:t>
      </w:r>
      <w:r w:rsidR="00E7576F">
        <w:t>я</w:t>
      </w:r>
      <w:bookmarkStart w:id="0" w:name="_GoBack"/>
      <w:bookmarkEnd w:id="0"/>
      <w:r>
        <w:t xml:space="preserve"> Законодательного Собрания Приморского края (прилага</w:t>
      </w:r>
      <w:r w:rsidR="00E7576F">
        <w:t>е</w:t>
      </w:r>
      <w:r>
        <w:t>тся)</w:t>
      </w:r>
      <w:r>
        <w:rPr>
          <w:szCs w:val="28"/>
        </w:rPr>
        <w:t>.</w:t>
      </w:r>
    </w:p>
    <w:p w:rsidR="00F50ADD" w:rsidRDefault="00F50ADD" w:rsidP="00F50ADD">
      <w:pPr>
        <w:jc w:val="both"/>
        <w:rPr>
          <w:szCs w:val="24"/>
        </w:rPr>
      </w:pPr>
    </w:p>
    <w:p w:rsidR="00F50ADD" w:rsidRDefault="00F50ADD" w:rsidP="00F50ADD">
      <w:pPr>
        <w:ind w:firstLine="709"/>
        <w:jc w:val="both"/>
        <w:rPr>
          <w:szCs w:val="28"/>
        </w:rPr>
      </w:pPr>
      <w:r>
        <w:rPr>
          <w:szCs w:val="24"/>
        </w:rPr>
        <w:t>2.Направить настоящее постановление в Комитет Государственной Думы Федерального Собрания Российской Федерации по безопасности и противодействию коррупции</w:t>
      </w:r>
      <w:r>
        <w:rPr>
          <w:szCs w:val="28"/>
        </w:rPr>
        <w:t>.</w:t>
      </w:r>
    </w:p>
    <w:p w:rsidR="00F50ADD" w:rsidRDefault="00F50ADD" w:rsidP="00F50ADD">
      <w:pPr>
        <w:jc w:val="both"/>
        <w:rPr>
          <w:szCs w:val="24"/>
        </w:rPr>
      </w:pPr>
    </w:p>
    <w:p w:rsidR="00F50ADD" w:rsidRDefault="00F50ADD" w:rsidP="00F50ADD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F50ADD" w:rsidRDefault="00F50ADD" w:rsidP="00F50ADD">
      <w:pPr>
        <w:jc w:val="both"/>
        <w:rPr>
          <w:szCs w:val="24"/>
        </w:rPr>
      </w:pPr>
    </w:p>
    <w:p w:rsidR="00F50ADD" w:rsidRDefault="00F50ADD" w:rsidP="00F50ADD">
      <w:pPr>
        <w:jc w:val="both"/>
        <w:rPr>
          <w:szCs w:val="24"/>
        </w:rPr>
      </w:pPr>
    </w:p>
    <w:p w:rsidR="00F50ADD" w:rsidRDefault="00F50ADD" w:rsidP="00F50ADD">
      <w:pPr>
        <w:jc w:val="both"/>
        <w:rPr>
          <w:szCs w:val="24"/>
        </w:rPr>
      </w:pPr>
    </w:p>
    <w:p w:rsidR="00F50ADD" w:rsidRDefault="00F50ADD" w:rsidP="00F50ADD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0B3FB2" w:rsidRDefault="00F50ADD" w:rsidP="00F50ADD">
      <w:r>
        <w:rPr>
          <w:szCs w:val="24"/>
        </w:rPr>
        <w:t xml:space="preserve">Законодательного Собрания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</w:t>
      </w:r>
      <w:proofErr w:type="spellStart"/>
      <w:r>
        <w:rPr>
          <w:szCs w:val="24"/>
        </w:rPr>
        <w:t>А.И</w:t>
      </w:r>
      <w:proofErr w:type="spellEnd"/>
      <w:r>
        <w:rPr>
          <w:szCs w:val="24"/>
        </w:rP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6CB" w:rsidRDefault="005006CB">
      <w:r>
        <w:separator/>
      </w:r>
    </w:p>
  </w:endnote>
  <w:endnote w:type="continuationSeparator" w:id="0">
    <w:p w:rsidR="005006CB" w:rsidRDefault="00500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6CB" w:rsidRDefault="005006CB">
      <w:r>
        <w:separator/>
      </w:r>
    </w:p>
  </w:footnote>
  <w:footnote w:type="continuationSeparator" w:id="0">
    <w:p w:rsidR="005006CB" w:rsidRDefault="00500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06C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006CB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7576F"/>
    <w:rsid w:val="00E93A7F"/>
    <w:rsid w:val="00EF502B"/>
    <w:rsid w:val="00F176CB"/>
    <w:rsid w:val="00F34884"/>
    <w:rsid w:val="00F50ADD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BA0A701"/>
  <w15:docId w15:val="{70560757-4184-4A69-903E-98A931C8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2019-05-31T01:58:00Z</cp:lastPrinted>
  <dcterms:created xsi:type="dcterms:W3CDTF">2019-05-30T05:58:00Z</dcterms:created>
  <dcterms:modified xsi:type="dcterms:W3CDTF">2019-05-31T02:00:00Z</dcterms:modified>
</cp:coreProperties>
</file>