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6" o:title="" grayscale="t"/>
                </v:shape>
                <o:OLEObject Type="Embed" ProgID="Word.Picture.8" ShapeID="_x0000_i1025" DrawAspect="Content" ObjectID="_162072969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4793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47938">
              <w:rPr>
                <w:szCs w:val="28"/>
              </w:rPr>
              <w:t>1477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47938" w:rsidP="00D55F85">
            <w:pPr>
              <w:ind w:left="-108"/>
              <w:jc w:val="both"/>
            </w:pPr>
            <w:r w:rsidRPr="00C70DA0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C70DA0">
              <w:rPr>
                <w:szCs w:val="28"/>
              </w:rPr>
              <w:t xml:space="preserve"> в Закон Приморского края</w:t>
            </w:r>
            <w:r>
              <w:rPr>
                <w:szCs w:val="28"/>
              </w:rPr>
              <w:t xml:space="preserve"> "О законодательной деятельности в Приморском крае"</w:t>
            </w:r>
          </w:p>
          <w:p w:rsidR="000B3FB2" w:rsidRPr="00F47938" w:rsidRDefault="000B3FB2">
            <w:pPr>
              <w:jc w:val="both"/>
            </w:pPr>
          </w:p>
        </w:tc>
      </w:tr>
    </w:tbl>
    <w:p w:rsidR="00F47938" w:rsidRDefault="00F47938" w:rsidP="00F47938">
      <w:pPr>
        <w:ind w:firstLine="709"/>
      </w:pPr>
      <w:bookmarkStart w:id="0" w:name="_GoBack"/>
      <w:bookmarkEnd w:id="0"/>
      <w:r w:rsidRPr="009D5FCA">
        <w:t>Законодательное Собрание Приморского края</w:t>
      </w:r>
    </w:p>
    <w:p w:rsidR="00F47938" w:rsidRDefault="00F47938" w:rsidP="00F47938"/>
    <w:p w:rsidR="00F47938" w:rsidRDefault="00F47938" w:rsidP="00F47938">
      <w:r w:rsidRPr="00ED38D1">
        <w:t>ПОСТАНОВЛЯЕТ:</w:t>
      </w:r>
    </w:p>
    <w:p w:rsidR="00F47938" w:rsidRDefault="00F47938" w:rsidP="00F47938"/>
    <w:p w:rsidR="00F47938" w:rsidRDefault="00F47938" w:rsidP="00F47938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законодательной деятельности в Приморском крае" в первом чтении.</w:t>
      </w:r>
    </w:p>
    <w:p w:rsidR="00F47938" w:rsidRDefault="00F47938" w:rsidP="00F47938">
      <w:pPr>
        <w:jc w:val="both"/>
      </w:pPr>
    </w:p>
    <w:p w:rsidR="00F47938" w:rsidRDefault="00F47938" w:rsidP="00F47938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15 июня 2019 года.</w:t>
      </w:r>
    </w:p>
    <w:p w:rsidR="00F47938" w:rsidRDefault="00F47938" w:rsidP="00F47938">
      <w:pPr>
        <w:jc w:val="both"/>
      </w:pPr>
    </w:p>
    <w:p w:rsidR="00F47938" w:rsidRDefault="00F47938" w:rsidP="00F47938">
      <w:pPr>
        <w:ind w:firstLine="709"/>
        <w:jc w:val="both"/>
      </w:pPr>
      <w:r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47938" w:rsidRDefault="00F47938" w:rsidP="00F47938">
      <w:pPr>
        <w:jc w:val="both"/>
      </w:pPr>
    </w:p>
    <w:p w:rsidR="00F47938" w:rsidRDefault="00F47938" w:rsidP="00F47938">
      <w:pPr>
        <w:jc w:val="both"/>
      </w:pPr>
      <w:r>
        <w:tab/>
        <w:t>4.Настоящее постановление вступает в силу со дня его принятия.</w:t>
      </w:r>
    </w:p>
    <w:p w:rsidR="00F47938" w:rsidRDefault="00F47938" w:rsidP="00F47938">
      <w:pPr>
        <w:jc w:val="both"/>
      </w:pPr>
    </w:p>
    <w:p w:rsidR="00F47938" w:rsidRDefault="00F47938" w:rsidP="00F47938"/>
    <w:p w:rsidR="00F47938" w:rsidRDefault="00F47938" w:rsidP="00F47938"/>
    <w:p w:rsidR="00F47938" w:rsidRDefault="00F47938" w:rsidP="00F47938">
      <w:r>
        <w:t>Председатель</w:t>
      </w:r>
    </w:p>
    <w:p w:rsidR="000B3FB2" w:rsidRDefault="00F47938" w:rsidP="00F47938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proofErr w:type="spellStart"/>
      <w:r>
        <w:t>А.И</w:t>
      </w:r>
      <w:proofErr w:type="spellEnd"/>
      <w: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938" w:rsidRDefault="00F47938">
      <w:r>
        <w:separator/>
      </w:r>
    </w:p>
  </w:endnote>
  <w:endnote w:type="continuationSeparator" w:id="0">
    <w:p w:rsidR="00F47938" w:rsidRDefault="00F47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938" w:rsidRDefault="00F47938">
      <w:r>
        <w:separator/>
      </w:r>
    </w:p>
  </w:footnote>
  <w:footnote w:type="continuationSeparator" w:id="0">
    <w:p w:rsidR="00F47938" w:rsidRDefault="00F47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793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4793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0280A00-E4CE-45F3-9B8F-FE60C32E1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2019-05-30T03:54:00Z</cp:lastPrinted>
  <dcterms:created xsi:type="dcterms:W3CDTF">2019-05-30T03:52:00Z</dcterms:created>
  <dcterms:modified xsi:type="dcterms:W3CDTF">2019-05-30T03:54:00Z</dcterms:modified>
</cp:coreProperties>
</file>