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0736260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B75F81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30.05.2019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75F81">
              <w:rPr>
                <w:szCs w:val="28"/>
              </w:rPr>
              <w:t>1472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75F81" w:rsidP="00D55F85">
            <w:pPr>
              <w:ind w:left="-108"/>
              <w:jc w:val="both"/>
            </w:pPr>
            <w:r>
              <w:t xml:space="preserve">О </w:t>
            </w:r>
            <w:r w:rsidRPr="00F75DA8">
              <w:t>проект</w:t>
            </w:r>
            <w:r>
              <w:t>е</w:t>
            </w:r>
            <w:r w:rsidRPr="00F75DA8">
              <w:t xml:space="preserve"> закона Приморского края "О внесении изменения </w:t>
            </w:r>
            <w:r>
              <w:br/>
            </w:r>
            <w:r w:rsidRPr="00F75DA8">
              <w:t xml:space="preserve">в статью 1 Закона Приморского края "Об установлении срока применения на территории Приморского края требований, предусмотренных частями 2 и 3 статьи 24 Федерального закона </w:t>
            </w:r>
            <w:r>
              <w:br/>
            </w:r>
            <w:r w:rsidRPr="00F75DA8">
              <w:t>"О розничных рынках и о внесении изменений в Трудовой кодекс Российской Федерации"</w:t>
            </w:r>
          </w:p>
          <w:p w:rsidR="000B3FB2" w:rsidRPr="00B75F81" w:rsidRDefault="000B3FB2">
            <w:pPr>
              <w:jc w:val="both"/>
            </w:pPr>
          </w:p>
        </w:tc>
      </w:tr>
    </w:tbl>
    <w:p w:rsidR="00B75F81" w:rsidRDefault="00B75F81" w:rsidP="00B75F81">
      <w:pPr>
        <w:ind w:firstLine="709"/>
      </w:pPr>
      <w:r>
        <w:t>Законодательное Собрание Приморского края</w:t>
      </w:r>
    </w:p>
    <w:p w:rsidR="00B75F81" w:rsidRDefault="00B75F81" w:rsidP="00B75F81"/>
    <w:p w:rsidR="00B75F81" w:rsidRDefault="00B75F81" w:rsidP="00B75F81">
      <w:r>
        <w:t>ПОСТАНОВЛЯЕТ:</w:t>
      </w:r>
    </w:p>
    <w:p w:rsidR="00B75F81" w:rsidRDefault="00B75F81" w:rsidP="00B75F81"/>
    <w:p w:rsidR="00B75F81" w:rsidRDefault="00B75F81" w:rsidP="00B75F81">
      <w:pPr>
        <w:ind w:firstLine="709"/>
        <w:jc w:val="both"/>
      </w:pPr>
      <w:r>
        <w:t xml:space="preserve">1.Принять проект закона Приморского края </w:t>
      </w:r>
      <w:r w:rsidRPr="00F75DA8">
        <w:t>"О внесении изменения в статью 1 Закона Приморского края "Об установлении срока применения на территории Приморского края требований, предусмотренных частями 2 и 3 статьи 24 Федерального закона "О розничных рынках и о внесении изменений в Трудовой кодекс Российской Федерации"</w:t>
      </w:r>
      <w:r>
        <w:t xml:space="preserve"> в первом чтении.</w:t>
      </w:r>
    </w:p>
    <w:p w:rsidR="00B75F81" w:rsidRDefault="00B75F81" w:rsidP="00B75F81">
      <w:pPr>
        <w:ind w:firstLine="709"/>
        <w:jc w:val="both"/>
      </w:pPr>
    </w:p>
    <w:p w:rsidR="00B75F81" w:rsidRPr="004D0F47" w:rsidRDefault="00B75F81" w:rsidP="00B75F81">
      <w:pPr>
        <w:ind w:firstLine="709"/>
        <w:jc w:val="both"/>
      </w:pPr>
      <w:r w:rsidRPr="004D0F47">
        <w:t xml:space="preserve">2.Установить,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</w:t>
      </w:r>
      <w:r>
        <w:t xml:space="preserve">12 </w:t>
      </w:r>
      <w:r w:rsidRPr="008C6D33">
        <w:t>июня 2019</w:t>
      </w:r>
      <w:r w:rsidRPr="004D0F47">
        <w:t xml:space="preserve"> года.</w:t>
      </w:r>
    </w:p>
    <w:p w:rsidR="00B75F81" w:rsidRDefault="00B75F81" w:rsidP="00B75F81">
      <w:pPr>
        <w:ind w:firstLine="709"/>
        <w:jc w:val="both"/>
      </w:pPr>
    </w:p>
    <w:p w:rsidR="00B75F81" w:rsidRDefault="00B75F81" w:rsidP="00B75F81">
      <w:pPr>
        <w:ind w:firstLine="709"/>
        <w:jc w:val="both"/>
      </w:pPr>
      <w:r>
        <w:t>3.</w:t>
      </w:r>
      <w:r w:rsidRPr="00C7420F">
        <w:t>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B75F81" w:rsidRDefault="00B75F81" w:rsidP="00B75F81">
      <w:pPr>
        <w:jc w:val="both"/>
      </w:pPr>
    </w:p>
    <w:p w:rsidR="00B75F81" w:rsidRDefault="00B75F81" w:rsidP="00B75F81">
      <w:pPr>
        <w:ind w:firstLine="709"/>
        <w:jc w:val="both"/>
      </w:pPr>
      <w:r>
        <w:t>4.Настоящее постановление вступает в силу со дня его принятия.</w:t>
      </w:r>
    </w:p>
    <w:p w:rsidR="00B75F81" w:rsidRPr="00B75F81" w:rsidRDefault="00B75F81" w:rsidP="00B75F81">
      <w:pPr>
        <w:rPr>
          <w:sz w:val="24"/>
          <w:szCs w:val="24"/>
        </w:rPr>
      </w:pPr>
    </w:p>
    <w:p w:rsidR="00B75F81" w:rsidRPr="00B75F81" w:rsidRDefault="00B75F81" w:rsidP="00B75F81">
      <w:pPr>
        <w:rPr>
          <w:sz w:val="24"/>
          <w:szCs w:val="24"/>
        </w:rPr>
      </w:pPr>
    </w:p>
    <w:p w:rsidR="00B75F81" w:rsidRPr="00B75F81" w:rsidRDefault="00B75F81" w:rsidP="00B75F81">
      <w:pPr>
        <w:rPr>
          <w:sz w:val="24"/>
          <w:szCs w:val="24"/>
        </w:rPr>
      </w:pPr>
    </w:p>
    <w:p w:rsidR="00B75F81" w:rsidRDefault="00B75F81" w:rsidP="00B75F81">
      <w:r>
        <w:t>Председатель</w:t>
      </w:r>
    </w:p>
    <w:p w:rsidR="00931FD6" w:rsidRDefault="00B75F81">
      <w:r>
        <w:t xml:space="preserve">Законодательного Собрания                                                                  </w:t>
      </w:r>
      <w:proofErr w:type="spellStart"/>
      <w:r>
        <w:t>А.И</w:t>
      </w:r>
      <w:proofErr w:type="spellEnd"/>
      <w:r>
        <w:t>. Ролик</w:t>
      </w:r>
      <w:bookmarkStart w:id="0" w:name="_GoBack"/>
      <w:bookmarkEnd w:id="0"/>
    </w:p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5F81" w:rsidRDefault="00B75F81">
      <w:r>
        <w:separator/>
      </w:r>
    </w:p>
  </w:endnote>
  <w:endnote w:type="continuationSeparator" w:id="0">
    <w:p w:rsidR="00B75F81" w:rsidRDefault="00B75F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5F81" w:rsidRDefault="00B75F81">
      <w:r>
        <w:separator/>
      </w:r>
    </w:p>
  </w:footnote>
  <w:footnote w:type="continuationSeparator" w:id="0">
    <w:p w:rsidR="00B75F81" w:rsidRDefault="00B75F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75F81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75F81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B32983A-C694-4B2D-8945-28B368492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Иванникова Алена Валерьевна</dc:creator>
  <cp:lastModifiedBy>Иванникова Алена Валерьевна</cp:lastModifiedBy>
  <cp:revision>1</cp:revision>
  <cp:lastPrinted>2019-05-30T05:39:00Z</cp:lastPrinted>
  <dcterms:created xsi:type="dcterms:W3CDTF">2019-05-30T05:36:00Z</dcterms:created>
  <dcterms:modified xsi:type="dcterms:W3CDTF">2019-05-30T05:39:00Z</dcterms:modified>
</cp:coreProperties>
</file>