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253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60F9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0F9C">
              <w:rPr>
                <w:szCs w:val="28"/>
              </w:rPr>
              <w:t>1461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0F9C" w:rsidP="00D55F85">
            <w:pPr>
              <w:ind w:left="-108"/>
              <w:jc w:val="both"/>
            </w:pPr>
            <w:r>
              <w:t xml:space="preserve">О Законе Приморского края "О </w:t>
            </w:r>
            <w:r>
              <w:rPr>
                <w:szCs w:val="28"/>
              </w:rPr>
              <w:t>внесении изменений в статью 8</w:t>
            </w:r>
            <w:r>
              <w:rPr>
                <w:szCs w:val="28"/>
                <w:vertAlign w:val="superscript"/>
              </w:rPr>
              <w:t xml:space="preserve">1 </w:t>
            </w:r>
            <w:r>
              <w:rPr>
                <w:szCs w:val="28"/>
              </w:rPr>
              <w:t xml:space="preserve">Закона Приморского края </w:t>
            </w:r>
            <w:r>
              <w:t xml:space="preserve">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крае"</w:t>
            </w:r>
          </w:p>
          <w:p w:rsidR="000B3FB2" w:rsidRPr="00760F9C" w:rsidRDefault="000B3FB2">
            <w:pPr>
              <w:jc w:val="both"/>
            </w:pPr>
          </w:p>
        </w:tc>
      </w:tr>
    </w:tbl>
    <w:p w:rsidR="00760F9C" w:rsidRDefault="00760F9C" w:rsidP="00760F9C">
      <w:pPr>
        <w:ind w:firstLine="709"/>
      </w:pPr>
      <w:r>
        <w:t>Законодательное Собрание Приморского края</w:t>
      </w:r>
    </w:p>
    <w:p w:rsidR="00760F9C" w:rsidRDefault="00760F9C" w:rsidP="00760F9C"/>
    <w:p w:rsidR="00760F9C" w:rsidRDefault="00760F9C" w:rsidP="00760F9C">
      <w:r>
        <w:t>ПОСТАНОВЛЯЕТ:</w:t>
      </w:r>
    </w:p>
    <w:p w:rsidR="00760F9C" w:rsidRDefault="00760F9C" w:rsidP="00760F9C">
      <w:pPr>
        <w:jc w:val="both"/>
      </w:pPr>
    </w:p>
    <w:p w:rsidR="00760F9C" w:rsidRDefault="00760F9C" w:rsidP="00760F9C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>
        <w:t xml:space="preserve">О </w:t>
      </w:r>
      <w:r>
        <w:rPr>
          <w:szCs w:val="28"/>
        </w:rPr>
        <w:t>внесении изменений в статью 8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 xml:space="preserve">Закона Приморского края </w:t>
      </w:r>
      <w:r>
        <w:t>"О бюджетном устройстве, бюджетном процессе и межбюджетных отношениях в Приморском крае".</w:t>
      </w:r>
    </w:p>
    <w:p w:rsidR="00760F9C" w:rsidRDefault="00760F9C" w:rsidP="00760F9C">
      <w:pPr>
        <w:jc w:val="both"/>
      </w:pPr>
    </w:p>
    <w:p w:rsidR="00760F9C" w:rsidRDefault="00760F9C" w:rsidP="00760F9C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60F9C" w:rsidRDefault="00760F9C" w:rsidP="00760F9C">
      <w:pPr>
        <w:pStyle w:val="a3"/>
        <w:tabs>
          <w:tab w:val="clear" w:pos="4153"/>
          <w:tab w:val="clear" w:pos="8306"/>
        </w:tabs>
        <w:jc w:val="both"/>
      </w:pPr>
    </w:p>
    <w:p w:rsidR="00760F9C" w:rsidRDefault="00760F9C" w:rsidP="00760F9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60F9C" w:rsidRDefault="00760F9C" w:rsidP="00760F9C">
      <w:pPr>
        <w:jc w:val="both"/>
      </w:pPr>
    </w:p>
    <w:p w:rsidR="00760F9C" w:rsidRDefault="00760F9C" w:rsidP="00760F9C">
      <w:pPr>
        <w:jc w:val="both"/>
      </w:pPr>
    </w:p>
    <w:p w:rsidR="00760F9C" w:rsidRDefault="00760F9C" w:rsidP="00760F9C">
      <w:pPr>
        <w:jc w:val="both"/>
      </w:pPr>
    </w:p>
    <w:p w:rsidR="00760F9C" w:rsidRDefault="00760F9C" w:rsidP="00760F9C">
      <w:pPr>
        <w:jc w:val="both"/>
      </w:pPr>
      <w:r>
        <w:t>Председатель</w:t>
      </w:r>
    </w:p>
    <w:p w:rsidR="000B3FB2" w:rsidRDefault="00760F9C" w:rsidP="00760F9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9C" w:rsidRDefault="00760F9C">
      <w:r>
        <w:separator/>
      </w:r>
    </w:p>
  </w:endnote>
  <w:endnote w:type="continuationSeparator" w:id="0">
    <w:p w:rsidR="00760F9C" w:rsidRDefault="0076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9C" w:rsidRDefault="00760F9C">
      <w:r>
        <w:separator/>
      </w:r>
    </w:p>
  </w:footnote>
  <w:footnote w:type="continuationSeparator" w:id="0">
    <w:p w:rsidR="00760F9C" w:rsidRDefault="0076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0F9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60F9C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D46A9"/>
  <w15:docId w15:val="{9DED1F0F-CF60-4A71-971A-28C07504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2019-05-30T07:19:00Z</cp:lastPrinted>
  <dcterms:created xsi:type="dcterms:W3CDTF">2019-05-30T07:18:00Z</dcterms:created>
  <dcterms:modified xsi:type="dcterms:W3CDTF">2019-05-30T07:19:00Z</dcterms:modified>
</cp:coreProperties>
</file>