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389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7233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2334">
              <w:rPr>
                <w:szCs w:val="28"/>
              </w:rPr>
              <w:t>1457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2334" w:rsidP="00D55F85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>"</w:t>
            </w:r>
            <w:r w:rsidRPr="002D04B6">
              <w:t>О внесении изменений в</w:t>
            </w:r>
            <w:r>
              <w:t xml:space="preserve"> отдельные законодательные акты </w:t>
            </w:r>
            <w:proofErr w:type="spellStart"/>
            <w:proofErr w:type="gramStart"/>
            <w:r w:rsidRPr="002D04B6">
              <w:t>Приморско</w:t>
            </w:r>
            <w:r>
              <w:t>-</w:t>
            </w:r>
            <w:r w:rsidRPr="002D04B6">
              <w:t>го</w:t>
            </w:r>
            <w:proofErr w:type="spellEnd"/>
            <w:proofErr w:type="gramEnd"/>
            <w:r w:rsidRPr="002D04B6">
              <w:t xml:space="preserve"> края в сфере государственной поддержки инвестиционной деятельности и регулирования земельных отношений в Примор</w:t>
            </w:r>
            <w:bookmarkStart w:id="0" w:name="_GoBack"/>
            <w:bookmarkEnd w:id="0"/>
            <w:r w:rsidRPr="002D04B6">
              <w:t>ском крае</w:t>
            </w:r>
            <w:r>
              <w:t>"</w:t>
            </w:r>
          </w:p>
          <w:p w:rsidR="000B3FB2" w:rsidRPr="00772334" w:rsidRDefault="000B3FB2">
            <w:pPr>
              <w:jc w:val="both"/>
            </w:pPr>
          </w:p>
        </w:tc>
      </w:tr>
    </w:tbl>
    <w:p w:rsidR="00772334" w:rsidRDefault="00772334" w:rsidP="00772334">
      <w:pPr>
        <w:ind w:firstLine="709"/>
      </w:pPr>
      <w:r>
        <w:t xml:space="preserve">Законодательное Собрание Приморского края </w:t>
      </w:r>
    </w:p>
    <w:p w:rsidR="00772334" w:rsidRDefault="00772334" w:rsidP="00772334"/>
    <w:p w:rsidR="00772334" w:rsidRDefault="00772334" w:rsidP="00772334">
      <w:r>
        <w:t>ПОСТАНОВЛЯЕТ:</w:t>
      </w:r>
    </w:p>
    <w:p w:rsidR="00772334" w:rsidRDefault="00772334" w:rsidP="00772334"/>
    <w:p w:rsidR="00772334" w:rsidRDefault="00772334" w:rsidP="00772334">
      <w:pPr>
        <w:ind w:firstLine="709"/>
        <w:jc w:val="both"/>
        <w:rPr>
          <w:szCs w:val="28"/>
        </w:rPr>
      </w:pPr>
      <w:r>
        <w:t>1.Принять Закон Приморского края "</w:t>
      </w:r>
      <w:r w:rsidRPr="002D04B6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>
        <w:t>"</w:t>
      </w:r>
      <w:r>
        <w:rPr>
          <w:szCs w:val="28"/>
        </w:rPr>
        <w:t>.</w:t>
      </w:r>
    </w:p>
    <w:p w:rsidR="00772334" w:rsidRDefault="00772334" w:rsidP="00772334">
      <w:pPr>
        <w:ind w:firstLine="709"/>
        <w:jc w:val="both"/>
      </w:pPr>
    </w:p>
    <w:p w:rsidR="00772334" w:rsidRDefault="00772334" w:rsidP="0077233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72334" w:rsidRDefault="00772334" w:rsidP="00772334">
      <w:pPr>
        <w:jc w:val="both"/>
      </w:pPr>
    </w:p>
    <w:p w:rsidR="00772334" w:rsidRDefault="00772334" w:rsidP="0077233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72334" w:rsidRDefault="00772334" w:rsidP="00772334">
      <w:pPr>
        <w:ind w:firstLine="709"/>
        <w:jc w:val="both"/>
      </w:pPr>
    </w:p>
    <w:p w:rsidR="00772334" w:rsidRDefault="00772334" w:rsidP="00772334">
      <w:pPr>
        <w:ind w:firstLine="709"/>
        <w:jc w:val="both"/>
      </w:pPr>
    </w:p>
    <w:p w:rsidR="00772334" w:rsidRDefault="00772334" w:rsidP="00772334">
      <w:pPr>
        <w:ind w:firstLine="709"/>
        <w:jc w:val="both"/>
      </w:pPr>
    </w:p>
    <w:p w:rsidR="00772334" w:rsidRDefault="00772334" w:rsidP="00772334">
      <w:pPr>
        <w:jc w:val="both"/>
      </w:pPr>
      <w:r>
        <w:t xml:space="preserve">Председатель </w:t>
      </w:r>
    </w:p>
    <w:p w:rsidR="000B3FB2" w:rsidRDefault="00772334" w:rsidP="0077233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334" w:rsidRDefault="00772334">
      <w:r>
        <w:separator/>
      </w:r>
    </w:p>
  </w:endnote>
  <w:endnote w:type="continuationSeparator" w:id="0">
    <w:p w:rsidR="00772334" w:rsidRDefault="00772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334" w:rsidRDefault="00772334">
      <w:r>
        <w:separator/>
      </w:r>
    </w:p>
  </w:footnote>
  <w:footnote w:type="continuationSeparator" w:id="0">
    <w:p w:rsidR="00772334" w:rsidRDefault="00772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233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72334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306F6"/>
  <w15:docId w15:val="{3C0B5D57-D85F-4A79-9C27-F41ABB93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2019-05-30T05:01:00Z</cp:lastPrinted>
  <dcterms:created xsi:type="dcterms:W3CDTF">2019-05-30T05:00:00Z</dcterms:created>
  <dcterms:modified xsi:type="dcterms:W3CDTF">2019-05-30T05:02:00Z</dcterms:modified>
</cp:coreProperties>
</file>