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20733764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E02D0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30.05.2019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E02D0">
              <w:rPr>
                <w:szCs w:val="28"/>
              </w:rPr>
              <w:t>1456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E02D0" w:rsidP="00D55F85">
            <w:pPr>
              <w:ind w:left="-108"/>
              <w:jc w:val="both"/>
            </w:pPr>
            <w:r>
              <w:t>О проекте закона П</w:t>
            </w:r>
            <w:r w:rsidRPr="00856DA7">
              <w:t xml:space="preserve">риморского края </w:t>
            </w:r>
            <w:r>
              <w:t>"</w:t>
            </w:r>
            <w:r w:rsidRPr="002D04B6">
              <w:t xml:space="preserve">О внесении изменений в отдельные законодательные акты Приморского края в сфере государственной поддержки инвестиционной деятельности и регулирования земельных </w:t>
            </w:r>
            <w:proofErr w:type="spellStart"/>
            <w:proofErr w:type="gramStart"/>
            <w:r w:rsidRPr="002D04B6">
              <w:t>отноше</w:t>
            </w:r>
            <w:r>
              <w:t>-</w:t>
            </w:r>
            <w:r w:rsidRPr="002D04B6">
              <w:t>ний</w:t>
            </w:r>
            <w:proofErr w:type="spellEnd"/>
            <w:proofErr w:type="gramEnd"/>
            <w:r w:rsidRPr="002D04B6">
              <w:t xml:space="preserve"> в Приморском крае</w:t>
            </w:r>
            <w:r>
              <w:t>"</w:t>
            </w:r>
          </w:p>
          <w:p w:rsidR="000B3FB2" w:rsidRPr="000E02D0" w:rsidRDefault="000B3FB2">
            <w:pPr>
              <w:jc w:val="both"/>
            </w:pPr>
          </w:p>
        </w:tc>
      </w:tr>
    </w:tbl>
    <w:p w:rsidR="000E02D0" w:rsidRDefault="000E02D0" w:rsidP="000E02D0">
      <w:pPr>
        <w:ind w:firstLine="709"/>
      </w:pPr>
      <w:r>
        <w:t xml:space="preserve">Законодательное Собрание Приморского края </w:t>
      </w:r>
    </w:p>
    <w:p w:rsidR="000E02D0" w:rsidRDefault="000E02D0" w:rsidP="000E02D0"/>
    <w:p w:rsidR="000E02D0" w:rsidRDefault="000E02D0" w:rsidP="000E02D0">
      <w:r>
        <w:t>ПОСТАНОВЛЯЕТ:</w:t>
      </w:r>
    </w:p>
    <w:p w:rsidR="000E02D0" w:rsidRDefault="000E02D0" w:rsidP="000E02D0"/>
    <w:p w:rsidR="000E02D0" w:rsidRDefault="000E02D0" w:rsidP="000E02D0">
      <w:pPr>
        <w:ind w:firstLine="709"/>
        <w:jc w:val="both"/>
        <w:rPr>
          <w:szCs w:val="28"/>
        </w:rPr>
      </w:pPr>
      <w:r>
        <w:t>1.Принять проект закона Приморского края "</w:t>
      </w:r>
      <w:r w:rsidRPr="002D04B6">
        <w:t>О внесении изменений в отдельные законодательные акты Приморского края в сфере государственной поддержки инвестиционной деятельно</w:t>
      </w:r>
      <w:bookmarkStart w:id="0" w:name="_GoBack"/>
      <w:bookmarkEnd w:id="0"/>
      <w:r w:rsidRPr="002D04B6">
        <w:t>сти и регулирования земельных отношений в Приморском крае</w:t>
      </w:r>
      <w:r>
        <w:t xml:space="preserve">" </w:t>
      </w:r>
      <w:r>
        <w:rPr>
          <w:szCs w:val="28"/>
        </w:rPr>
        <w:t>во втором чтении.</w:t>
      </w:r>
    </w:p>
    <w:p w:rsidR="000E02D0" w:rsidRDefault="000E02D0" w:rsidP="000E02D0">
      <w:pPr>
        <w:ind w:firstLine="709"/>
        <w:jc w:val="both"/>
      </w:pPr>
    </w:p>
    <w:p w:rsidR="000E02D0" w:rsidRDefault="000E02D0" w:rsidP="000E02D0">
      <w:pPr>
        <w:ind w:firstLine="709"/>
        <w:jc w:val="both"/>
      </w:pPr>
      <w:r>
        <w:t xml:space="preserve">2.Комитету Законодательного Собрания по экономической политике и собственности </w:t>
      </w:r>
      <w:r w:rsidRPr="00887B10">
        <w:t>(</w:t>
      </w:r>
      <w:r>
        <w:t>Ищенко</w:t>
      </w:r>
      <w:r w:rsidRPr="00887B10">
        <w:t>)</w:t>
      </w:r>
      <w:r>
        <w:t xml:space="preserve"> доработать указанный законопроект с учетом приняты</w:t>
      </w:r>
      <w:r w:rsidRPr="009923AD">
        <w:t>х поправок</w:t>
      </w:r>
      <w:r w:rsidRPr="00CB1BD3">
        <w:rPr>
          <w:color w:val="FF6600"/>
        </w:rPr>
        <w:t xml:space="preserve"> </w:t>
      </w:r>
      <w:r>
        <w:t>и внести его на рассмотрение Законодательного Собрания в третьем чтении.</w:t>
      </w:r>
    </w:p>
    <w:p w:rsidR="000E02D0" w:rsidRDefault="000E02D0" w:rsidP="000E02D0">
      <w:pPr>
        <w:jc w:val="both"/>
      </w:pPr>
    </w:p>
    <w:p w:rsidR="000E02D0" w:rsidRDefault="000E02D0" w:rsidP="000E02D0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0E02D0" w:rsidRDefault="000E02D0" w:rsidP="000E02D0">
      <w:pPr>
        <w:ind w:firstLine="709"/>
        <w:jc w:val="both"/>
      </w:pPr>
    </w:p>
    <w:p w:rsidR="000E02D0" w:rsidRDefault="000E02D0" w:rsidP="000E02D0">
      <w:pPr>
        <w:ind w:firstLine="709"/>
        <w:jc w:val="both"/>
      </w:pPr>
    </w:p>
    <w:p w:rsidR="000E02D0" w:rsidRDefault="000E02D0" w:rsidP="000E02D0">
      <w:pPr>
        <w:ind w:firstLine="709"/>
        <w:jc w:val="both"/>
      </w:pPr>
    </w:p>
    <w:p w:rsidR="000E02D0" w:rsidRDefault="000E02D0" w:rsidP="000E02D0">
      <w:pPr>
        <w:jc w:val="both"/>
      </w:pPr>
      <w:r>
        <w:t xml:space="preserve">Председатель </w:t>
      </w:r>
    </w:p>
    <w:p w:rsidR="000B3FB2" w:rsidRDefault="000E02D0" w:rsidP="000E02D0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  <w:proofErr w:type="spellStart"/>
      <w:r>
        <w:t>А.И</w:t>
      </w:r>
      <w:proofErr w:type="spellEnd"/>
      <w:r>
        <w:t>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02D0" w:rsidRDefault="000E02D0">
      <w:r>
        <w:separator/>
      </w:r>
    </w:p>
  </w:endnote>
  <w:endnote w:type="continuationSeparator" w:id="0">
    <w:p w:rsidR="000E02D0" w:rsidRDefault="000E02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02D0" w:rsidRDefault="000E02D0">
      <w:r>
        <w:separator/>
      </w:r>
    </w:p>
  </w:footnote>
  <w:footnote w:type="continuationSeparator" w:id="0">
    <w:p w:rsidR="000E02D0" w:rsidRDefault="000E02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E02D0"/>
    <w:rsid w:val="00057575"/>
    <w:rsid w:val="000B3FB2"/>
    <w:rsid w:val="000D628E"/>
    <w:rsid w:val="000E02D0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B31B7C"/>
  <w15:docId w15:val="{2B70B4E6-0DCC-4B6E-9ADF-9F3A8B072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2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Иванникова Алена Валерьевна</dc:creator>
  <cp:lastModifiedBy>Иванникова Алена Валерьевна</cp:lastModifiedBy>
  <cp:revision>1</cp:revision>
  <cp:lastPrinted>2019-05-30T04:59:00Z</cp:lastPrinted>
  <dcterms:created xsi:type="dcterms:W3CDTF">2019-05-30T04:57:00Z</dcterms:created>
  <dcterms:modified xsi:type="dcterms:W3CDTF">2019-05-30T04:59:00Z</dcterms:modified>
</cp:coreProperties>
</file>