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0650765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93D4B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30.05.2019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93D4B">
              <w:t>1444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93D4B" w:rsidP="00D55F85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</w:t>
            </w:r>
            <w:r>
              <w:t>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2019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2020 и </w:t>
            </w:r>
            <w:r>
              <w:rPr>
                <w:szCs w:val="28"/>
              </w:rPr>
              <w:br/>
              <w:t>2021 годов</w:t>
            </w:r>
            <w:r>
              <w:t>"</w:t>
            </w:r>
          </w:p>
          <w:p w:rsidR="000B3FB2" w:rsidRPr="00893D4B" w:rsidRDefault="000B3FB2">
            <w:pPr>
              <w:jc w:val="both"/>
            </w:pPr>
          </w:p>
        </w:tc>
      </w:tr>
    </w:tbl>
    <w:p w:rsidR="00893D4B" w:rsidRDefault="00893D4B" w:rsidP="00893D4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93D4B" w:rsidRDefault="00893D4B" w:rsidP="00893D4B">
      <w:pPr>
        <w:pStyle w:val="a3"/>
        <w:tabs>
          <w:tab w:val="clear" w:pos="4153"/>
          <w:tab w:val="clear" w:pos="8306"/>
        </w:tabs>
      </w:pPr>
    </w:p>
    <w:p w:rsidR="00893D4B" w:rsidRDefault="00893D4B" w:rsidP="00893D4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93D4B" w:rsidRDefault="00893D4B" w:rsidP="00893D4B"/>
    <w:p w:rsidR="00893D4B" w:rsidRDefault="00893D4B" w:rsidP="00893D4B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2019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</w:t>
      </w:r>
      <w:r>
        <w:rPr>
          <w:szCs w:val="28"/>
        </w:rPr>
        <w:br/>
        <w:t>период 2020 и 2021 годов</w:t>
      </w:r>
      <w:r>
        <w:t xml:space="preserve">" </w:t>
      </w:r>
      <w:r>
        <w:rPr>
          <w:szCs w:val="28"/>
        </w:rPr>
        <w:t>во втором чтении</w:t>
      </w:r>
      <w:r>
        <w:t>.</w:t>
      </w:r>
    </w:p>
    <w:p w:rsidR="00893D4B" w:rsidRDefault="00893D4B" w:rsidP="00893D4B">
      <w:pPr>
        <w:pStyle w:val="a3"/>
        <w:tabs>
          <w:tab w:val="clear" w:pos="4153"/>
          <w:tab w:val="clear" w:pos="8306"/>
        </w:tabs>
        <w:jc w:val="both"/>
      </w:pPr>
    </w:p>
    <w:p w:rsidR="00893D4B" w:rsidRDefault="00893D4B" w:rsidP="00893D4B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893D4B" w:rsidRDefault="00893D4B" w:rsidP="00893D4B">
      <w:pPr>
        <w:pStyle w:val="a3"/>
        <w:tabs>
          <w:tab w:val="clear" w:pos="4153"/>
          <w:tab w:val="clear" w:pos="8306"/>
        </w:tabs>
        <w:jc w:val="both"/>
      </w:pPr>
    </w:p>
    <w:p w:rsidR="00893D4B" w:rsidRDefault="00893D4B" w:rsidP="00893D4B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893D4B" w:rsidRDefault="00893D4B" w:rsidP="00893D4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93D4B" w:rsidRDefault="00893D4B" w:rsidP="00893D4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93D4B" w:rsidRDefault="00893D4B" w:rsidP="00893D4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93D4B" w:rsidRDefault="00893D4B" w:rsidP="00893D4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B3FB2" w:rsidRDefault="00893D4B" w:rsidP="00893D4B">
      <w:pPr>
        <w:tabs>
          <w:tab w:val="right" w:pos="9354"/>
        </w:tabs>
      </w:pPr>
      <w:r>
        <w:t>Законодательного Собрания</w:t>
      </w:r>
      <w:r>
        <w:tab/>
      </w:r>
      <w:bookmarkStart w:id="0" w:name="_GoBack"/>
      <w:bookmarkEnd w:id="0"/>
      <w:proofErr w:type="spellStart"/>
      <w:r>
        <w:t>А.И</w:t>
      </w:r>
      <w:proofErr w:type="spellEnd"/>
      <w:r>
        <w:t>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D4B" w:rsidRDefault="00893D4B">
      <w:r>
        <w:separator/>
      </w:r>
    </w:p>
  </w:endnote>
  <w:endnote w:type="continuationSeparator" w:id="0">
    <w:p w:rsidR="00893D4B" w:rsidRDefault="00893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D4B" w:rsidRDefault="00893D4B">
      <w:r>
        <w:separator/>
      </w:r>
    </w:p>
  </w:footnote>
  <w:footnote w:type="continuationSeparator" w:id="0">
    <w:p w:rsidR="00893D4B" w:rsidRDefault="00893D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3D4B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893D4B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A5D39C"/>
  <w15:docId w15:val="{ED58326A-75BB-478E-AAA3-9A34B2B00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2019-05-29T05:59:00Z</cp:lastPrinted>
  <dcterms:created xsi:type="dcterms:W3CDTF">2019-05-29T05:59:00Z</dcterms:created>
  <dcterms:modified xsi:type="dcterms:W3CDTF">2019-05-29T06:00:00Z</dcterms:modified>
</cp:coreProperties>
</file>