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65084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D396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3960">
              <w:t>1443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3960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  <w:p w:rsidR="000B3FB2" w:rsidRPr="000D3960" w:rsidRDefault="000B3FB2">
            <w:pPr>
              <w:jc w:val="both"/>
            </w:pPr>
          </w:p>
        </w:tc>
      </w:tr>
    </w:tbl>
    <w:p w:rsidR="000D3960" w:rsidRDefault="000D3960" w:rsidP="000D39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D3960" w:rsidRDefault="000D3960" w:rsidP="000D3960">
      <w:pPr>
        <w:pStyle w:val="a3"/>
        <w:tabs>
          <w:tab w:val="clear" w:pos="4153"/>
          <w:tab w:val="clear" w:pos="8306"/>
        </w:tabs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D3960" w:rsidRDefault="000D3960" w:rsidP="000D3960"/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D3960" w:rsidRDefault="000D3960" w:rsidP="000D39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D3960" w:rsidRDefault="000D3960" w:rsidP="000D396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0D3960" w:rsidP="000D3960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960" w:rsidRDefault="000D3960">
      <w:r>
        <w:separator/>
      </w:r>
    </w:p>
  </w:endnote>
  <w:endnote w:type="continuationSeparator" w:id="0">
    <w:p w:rsidR="000D3960" w:rsidRDefault="000D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960" w:rsidRDefault="000D3960">
      <w:r>
        <w:separator/>
      </w:r>
    </w:p>
  </w:footnote>
  <w:footnote w:type="continuationSeparator" w:id="0">
    <w:p w:rsidR="000D3960" w:rsidRDefault="000D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3960"/>
    <w:rsid w:val="00057575"/>
    <w:rsid w:val="000B3FB2"/>
    <w:rsid w:val="000D3960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9026E"/>
  <w15:docId w15:val="{BE6F63B7-B158-43F5-AA93-9372C00B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2019-05-29T06:01:00Z</cp:lastPrinted>
  <dcterms:created xsi:type="dcterms:W3CDTF">2019-05-29T06:00:00Z</dcterms:created>
  <dcterms:modified xsi:type="dcterms:W3CDTF">2019-05-29T06:01:00Z</dcterms:modified>
</cp:coreProperties>
</file>