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65065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F074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0748">
              <w:rPr>
                <w:szCs w:val="28"/>
              </w:rPr>
              <w:t>1445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F0748" w:rsidP="00D55F85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2021 годов</w:t>
            </w:r>
            <w:r>
              <w:t>"</w:t>
            </w:r>
          </w:p>
          <w:p w:rsidR="000B3FB2" w:rsidRPr="00AF0748" w:rsidRDefault="000B3FB2">
            <w:pPr>
              <w:jc w:val="both"/>
            </w:pPr>
          </w:p>
        </w:tc>
      </w:tr>
    </w:tbl>
    <w:p w:rsidR="00AF0748" w:rsidRDefault="00AF0748" w:rsidP="00AF0748">
      <w:pPr>
        <w:ind w:firstLine="709"/>
      </w:pPr>
      <w:r>
        <w:t>Законодательное Собрание Приморского края</w:t>
      </w:r>
    </w:p>
    <w:p w:rsidR="00AF0748" w:rsidRDefault="00AF0748" w:rsidP="00AF0748"/>
    <w:p w:rsidR="00AF0748" w:rsidRDefault="00AF0748" w:rsidP="00AF0748">
      <w:r>
        <w:t>ПОСТАНОВЛЯЕТ:</w:t>
      </w:r>
    </w:p>
    <w:p w:rsidR="00AF0748" w:rsidRDefault="00AF0748" w:rsidP="00AF0748">
      <w:pPr>
        <w:jc w:val="both"/>
      </w:pPr>
    </w:p>
    <w:p w:rsidR="00AF0748" w:rsidRDefault="00AF0748" w:rsidP="00AF0748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2020 и 2021 годов</w:t>
      </w:r>
      <w:r>
        <w:t>".</w:t>
      </w:r>
    </w:p>
    <w:p w:rsidR="00AF0748" w:rsidRDefault="00AF0748" w:rsidP="00AF0748">
      <w:pPr>
        <w:jc w:val="both"/>
      </w:pPr>
    </w:p>
    <w:p w:rsidR="00AF0748" w:rsidRDefault="00AF0748" w:rsidP="00AF074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F0748" w:rsidRDefault="00AF0748" w:rsidP="00AF0748">
      <w:pPr>
        <w:pStyle w:val="a3"/>
        <w:tabs>
          <w:tab w:val="clear" w:pos="4153"/>
          <w:tab w:val="clear" w:pos="8306"/>
        </w:tabs>
        <w:jc w:val="both"/>
      </w:pPr>
    </w:p>
    <w:p w:rsidR="00AF0748" w:rsidRDefault="00AF0748" w:rsidP="00AF074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F0748" w:rsidRDefault="00AF0748" w:rsidP="00AF0748">
      <w:pPr>
        <w:jc w:val="both"/>
      </w:pPr>
    </w:p>
    <w:p w:rsidR="00AF0748" w:rsidRDefault="00AF0748" w:rsidP="00AF0748">
      <w:pPr>
        <w:jc w:val="both"/>
      </w:pPr>
    </w:p>
    <w:p w:rsidR="00AF0748" w:rsidRDefault="00AF0748" w:rsidP="00AF0748">
      <w:pPr>
        <w:jc w:val="both"/>
      </w:pPr>
    </w:p>
    <w:p w:rsidR="00AF0748" w:rsidRDefault="00AF0748" w:rsidP="00AF0748">
      <w:pPr>
        <w:jc w:val="both"/>
      </w:pPr>
      <w:r>
        <w:t>Председатель</w:t>
      </w:r>
    </w:p>
    <w:p w:rsidR="000B3FB2" w:rsidRDefault="00AF0748" w:rsidP="00AF074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748" w:rsidRDefault="00AF0748">
      <w:r>
        <w:separator/>
      </w:r>
    </w:p>
  </w:endnote>
  <w:endnote w:type="continuationSeparator" w:id="0">
    <w:p w:rsidR="00AF0748" w:rsidRDefault="00AF0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748" w:rsidRDefault="00AF0748">
      <w:r>
        <w:separator/>
      </w:r>
    </w:p>
  </w:footnote>
  <w:footnote w:type="continuationSeparator" w:id="0">
    <w:p w:rsidR="00AF0748" w:rsidRDefault="00AF0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74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AF0748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AE4617-5839-45DD-BCC1-318801CB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2019-05-29T05:57:00Z</cp:lastPrinted>
  <dcterms:created xsi:type="dcterms:W3CDTF">2019-05-29T05:57:00Z</dcterms:created>
  <dcterms:modified xsi:type="dcterms:W3CDTF">2019-05-29T05:58:00Z</dcterms:modified>
</cp:coreProperties>
</file>