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259B0">
        <w:tc>
          <w:tcPr>
            <w:tcW w:w="9570" w:type="dxa"/>
          </w:tcPr>
          <w:p w:rsidR="002259B0" w:rsidRDefault="00DB2D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2259B0" w:rsidRDefault="006C75E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2259B0" w:rsidRDefault="006C75E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259B0" w:rsidRDefault="006C75E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2259B0" w:rsidRDefault="006C75E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259B0" w:rsidRDefault="002259B0"/>
          <w:p w:rsidR="002259B0" w:rsidRDefault="002259B0"/>
        </w:tc>
      </w:tr>
      <w:tr w:rsidR="002259B0">
        <w:tc>
          <w:tcPr>
            <w:tcW w:w="9570" w:type="dxa"/>
          </w:tcPr>
          <w:p w:rsidR="002259B0" w:rsidRDefault="006C75E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59B0" w:rsidRDefault="006C75E6" w:rsidP="006C75E6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</w:t>
      </w:r>
      <w:r w:rsidR="00721951">
        <w:rPr>
          <w:b/>
        </w:rPr>
        <w:t>И ИЗМЕНЕНИЙ</w:t>
      </w:r>
      <w:r>
        <w:rPr>
          <w:b/>
        </w:rPr>
        <w:t xml:space="preserve"> В </w:t>
      </w:r>
      <w:r w:rsidR="00721951">
        <w:rPr>
          <w:b/>
        </w:rPr>
        <w:t>ЗАКОН</w:t>
      </w:r>
      <w:r>
        <w:rPr>
          <w:b/>
        </w:rPr>
        <w:t xml:space="preserve"> ПРИМОРСКОГО КРАЯ</w:t>
      </w:r>
      <w:r w:rsidR="00721951">
        <w:rPr>
          <w:b/>
        </w:rPr>
        <w:t xml:space="preserve">               </w:t>
      </w:r>
      <w:r>
        <w:rPr>
          <w:b/>
        </w:rPr>
        <w:t xml:space="preserve"> "О ЗАКОНОДАТЕЛЬНОЙ ДЕЯТЕЛЬНОСТИ </w:t>
      </w:r>
      <w:r>
        <w:rPr>
          <w:b/>
        </w:rPr>
        <w:br/>
        <w:t>В ПРИМОРСКОМ КРАЕ"</w:t>
      </w:r>
    </w:p>
    <w:p w:rsidR="006C75E6" w:rsidRDefault="006C75E6" w:rsidP="006C75E6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D617E6" w:rsidRDefault="006C75E6">
      <w:pPr>
        <w:ind w:firstLine="720"/>
      </w:pPr>
      <w:r>
        <w:t xml:space="preserve">Принят Законодательным Собранием Приморского края </w:t>
      </w:r>
    </w:p>
    <w:p w:rsidR="006C75E6" w:rsidRDefault="006C75E6">
      <w:pPr>
        <w:ind w:firstLine="720"/>
      </w:pPr>
    </w:p>
    <w:p w:rsidR="006C75E6" w:rsidRPr="00F263FE" w:rsidRDefault="006C75E6" w:rsidP="006C75E6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6C75E6" w:rsidRDefault="006C75E6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 w:rsidR="00721951"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</w:t>
      </w:r>
      <w:r w:rsidR="003001E8">
        <w:rPr>
          <w:szCs w:val="28"/>
        </w:rPr>
        <w:t>,</w:t>
      </w:r>
      <w:r>
        <w:rPr>
          <w:szCs w:val="28"/>
        </w:rPr>
        <w:t xml:space="preserve"> № 67, стр. 45; 2014,  № 89, стр. 38, № 98, стр. 55; 2015, № 135, стр. 75, № 141, стр. 59; 2016, № 151, </w:t>
      </w:r>
      <w:r w:rsidR="004409BB">
        <w:rPr>
          <w:szCs w:val="28"/>
        </w:rPr>
        <w:t xml:space="preserve">     </w:t>
      </w:r>
      <w:r>
        <w:rPr>
          <w:szCs w:val="28"/>
        </w:rPr>
        <w:t xml:space="preserve">стр. 55, № 154, стр. 3, № 160, стр. 40; 2017, № 15, стр. 30, № 25, стр. 49, № 36, </w:t>
      </w:r>
      <w:r w:rsidR="003001E8">
        <w:rPr>
          <w:szCs w:val="28"/>
        </w:rPr>
        <w:t xml:space="preserve">  </w:t>
      </w:r>
      <w:r>
        <w:rPr>
          <w:szCs w:val="28"/>
        </w:rPr>
        <w:t>стр. 18</w:t>
      </w:r>
      <w:r w:rsidR="003001E8">
        <w:rPr>
          <w:szCs w:val="28"/>
        </w:rPr>
        <w:t>,</w:t>
      </w:r>
      <w:r w:rsidR="005172FB">
        <w:rPr>
          <w:szCs w:val="28"/>
        </w:rPr>
        <w:t xml:space="preserve"> № 58, стр.</w:t>
      </w:r>
      <w:r w:rsidR="003001E8">
        <w:rPr>
          <w:szCs w:val="28"/>
        </w:rPr>
        <w:t xml:space="preserve"> </w:t>
      </w:r>
      <w:r w:rsidR="005172FB">
        <w:rPr>
          <w:szCs w:val="28"/>
        </w:rPr>
        <w:t>64</w:t>
      </w:r>
      <w:r w:rsidR="00C52BF7">
        <w:rPr>
          <w:szCs w:val="28"/>
        </w:rPr>
        <w:t>) следующи</w:t>
      </w:r>
      <w:r>
        <w:rPr>
          <w:szCs w:val="28"/>
        </w:rPr>
        <w:t xml:space="preserve">е </w:t>
      </w:r>
      <w:r w:rsidRPr="00017F2B">
        <w:rPr>
          <w:szCs w:val="28"/>
        </w:rPr>
        <w:t>изменени</w:t>
      </w:r>
      <w:r w:rsidR="00C52BF7">
        <w:rPr>
          <w:szCs w:val="28"/>
        </w:rPr>
        <w:t>я</w:t>
      </w:r>
      <w:r w:rsidRPr="00017F2B">
        <w:rPr>
          <w:szCs w:val="28"/>
        </w:rPr>
        <w:t>:</w:t>
      </w:r>
      <w:r>
        <w:rPr>
          <w:szCs w:val="28"/>
        </w:rPr>
        <w:t xml:space="preserve"> </w:t>
      </w:r>
    </w:p>
    <w:p w:rsidR="00721951" w:rsidRPr="00D071F5" w:rsidRDefault="00721951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8B1C9C">
        <w:rPr>
          <w:szCs w:val="28"/>
        </w:rPr>
        <w:t xml:space="preserve">в статье </w:t>
      </w:r>
      <w:proofErr w:type="gramStart"/>
      <w:r w:rsidR="008B1C9C">
        <w:rPr>
          <w:szCs w:val="28"/>
        </w:rPr>
        <w:t>6</w:t>
      </w:r>
      <w:r w:rsidR="008B1C9C">
        <w:rPr>
          <w:szCs w:val="28"/>
          <w:vertAlign w:val="superscript"/>
        </w:rPr>
        <w:t xml:space="preserve">1 </w:t>
      </w:r>
      <w:r w:rsidR="00D071F5">
        <w:rPr>
          <w:szCs w:val="28"/>
        </w:rPr>
        <w:t>:</w:t>
      </w:r>
      <w:proofErr w:type="gramEnd"/>
    </w:p>
    <w:p w:rsidR="008B1C9C" w:rsidRDefault="00D071F5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="008B1C9C">
        <w:rPr>
          <w:szCs w:val="28"/>
        </w:rPr>
        <w:t>часть</w:t>
      </w:r>
      <w:proofErr w:type="gramEnd"/>
      <w:r w:rsidR="008B1C9C">
        <w:rPr>
          <w:szCs w:val="28"/>
        </w:rPr>
        <w:t xml:space="preserve"> 1 изложить в следующей редакции:</w:t>
      </w:r>
    </w:p>
    <w:p w:rsidR="008B1C9C" w:rsidRDefault="001D4DFE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proofErr w:type="gramStart"/>
      <w:r w:rsidRPr="001D4DFE">
        <w:rPr>
          <w:szCs w:val="28"/>
        </w:rPr>
        <w:t>1.Проекты</w:t>
      </w:r>
      <w:proofErr w:type="gramEnd"/>
      <w:r w:rsidRPr="001D4DFE">
        <w:rPr>
          <w:szCs w:val="28"/>
        </w:rPr>
        <w:t xml:space="preserve">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законов Приморского края, затрагивающих вопросы осуществления предпринимательской и инвестиционной деятельности</w:t>
      </w:r>
      <w:r w:rsidR="00D7230D">
        <w:rPr>
          <w:szCs w:val="28"/>
        </w:rPr>
        <w:t>,</w:t>
      </w:r>
      <w:r>
        <w:rPr>
          <w:szCs w:val="28"/>
        </w:rPr>
        <w:t xml:space="preserve"> подлежат оценке регулирующего воздействия</w:t>
      </w:r>
      <w:r w:rsidR="00D7230D">
        <w:rPr>
          <w:szCs w:val="28"/>
        </w:rPr>
        <w:t>,</w:t>
      </w:r>
      <w:r>
        <w:rPr>
          <w:szCs w:val="28"/>
        </w:rPr>
        <w:t xml:space="preserve"> </w:t>
      </w:r>
      <w:r w:rsidRPr="001D4DFE">
        <w:rPr>
          <w:szCs w:val="28"/>
        </w:rPr>
        <w:t>за исключением</w:t>
      </w:r>
      <w:r>
        <w:rPr>
          <w:szCs w:val="28"/>
        </w:rPr>
        <w:t>:</w:t>
      </w:r>
    </w:p>
    <w:p w:rsidR="001D4DFE" w:rsidRDefault="00061678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</w:t>
      </w:r>
      <w:r w:rsidR="001D4DFE">
        <w:rPr>
          <w:szCs w:val="28"/>
        </w:rPr>
        <w:t>)проектов законов</w:t>
      </w:r>
      <w:r w:rsidR="002B0FDF" w:rsidRPr="002B0FDF">
        <w:rPr>
          <w:szCs w:val="28"/>
        </w:rPr>
        <w:t xml:space="preserve"> </w:t>
      </w:r>
      <w:r w:rsidR="002B0FDF">
        <w:rPr>
          <w:szCs w:val="28"/>
        </w:rPr>
        <w:t>Приморского края</w:t>
      </w:r>
      <w:r w:rsidR="001D4DFE">
        <w:rPr>
          <w:szCs w:val="28"/>
        </w:rPr>
        <w:t>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:rsidR="001D4DFE" w:rsidRPr="001D4DFE" w:rsidRDefault="0006167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="001D4DFE" w:rsidRPr="001D4DFE">
        <w:rPr>
          <w:szCs w:val="28"/>
        </w:rPr>
        <w:t>)проектов законов</w:t>
      </w:r>
      <w:r w:rsidR="002B0FDF">
        <w:rPr>
          <w:szCs w:val="28"/>
        </w:rPr>
        <w:t xml:space="preserve"> Приморского края</w:t>
      </w:r>
      <w:r w:rsidR="001D4DFE" w:rsidRPr="001D4DFE">
        <w:rPr>
          <w:szCs w:val="28"/>
        </w:rPr>
        <w:t>, регулирующих бюджетные правоотношения;</w:t>
      </w:r>
    </w:p>
    <w:p w:rsidR="001D4DFE" w:rsidRPr="001D4DFE" w:rsidRDefault="0006167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1D4DFE" w:rsidRPr="001D4DFE">
        <w:rPr>
          <w:szCs w:val="28"/>
        </w:rPr>
        <w:t xml:space="preserve">)проектов </w:t>
      </w:r>
      <w:r w:rsidR="00554DB6">
        <w:rPr>
          <w:szCs w:val="28"/>
        </w:rPr>
        <w:t>законов</w:t>
      </w:r>
      <w:r w:rsidR="002B0FDF">
        <w:rPr>
          <w:szCs w:val="28"/>
        </w:rPr>
        <w:t xml:space="preserve"> Приморского края</w:t>
      </w:r>
      <w:r w:rsidR="00554DB6">
        <w:rPr>
          <w:szCs w:val="28"/>
        </w:rPr>
        <w:t xml:space="preserve">, </w:t>
      </w:r>
      <w:r w:rsidR="001D4DFE" w:rsidRPr="001D4DFE">
        <w:rPr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</w:t>
      </w:r>
      <w:r w:rsidR="00554DB6">
        <w:rPr>
          <w:szCs w:val="28"/>
        </w:rPr>
        <w:t>а</w:t>
      </w:r>
      <w:r w:rsidR="00D7230D">
        <w:rPr>
          <w:szCs w:val="28"/>
        </w:rPr>
        <w:t>ценок) к таким ценам (тарифам);</w:t>
      </w:r>
    </w:p>
    <w:p w:rsidR="001D4DFE" w:rsidRDefault="00554DB6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4)проектов законов</w:t>
      </w:r>
      <w:r w:rsidR="002B0FDF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="001D4DFE" w:rsidRPr="001D4DFE">
        <w:rPr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  <w:r w:rsidR="00EF63A7">
        <w:rPr>
          <w:szCs w:val="28"/>
        </w:rPr>
        <w:t>";</w:t>
      </w:r>
    </w:p>
    <w:p w:rsidR="00EF63A7" w:rsidRDefault="00102EE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>б)</w:t>
      </w:r>
      <w:r w:rsidR="00EF63A7">
        <w:rPr>
          <w:szCs w:val="28"/>
        </w:rPr>
        <w:t>в</w:t>
      </w:r>
      <w:proofErr w:type="gramEnd"/>
      <w:r w:rsidR="00EF63A7">
        <w:rPr>
          <w:szCs w:val="28"/>
        </w:rPr>
        <w:t xml:space="preserve"> части 3 </w:t>
      </w:r>
      <w:r w:rsidR="00EE6E4D">
        <w:rPr>
          <w:szCs w:val="28"/>
        </w:rPr>
        <w:t xml:space="preserve">слова "(за исключением проектов законов, регулирующих региональные налоги и налоговые ставки по федеральным налогам, а также бюджетные отношения)" </w:t>
      </w:r>
      <w:r w:rsidR="00FD0F5D">
        <w:rPr>
          <w:szCs w:val="28"/>
        </w:rPr>
        <w:t>заменить словами "</w:t>
      </w:r>
      <w:r>
        <w:rPr>
          <w:szCs w:val="28"/>
        </w:rPr>
        <w:t>(</w:t>
      </w:r>
      <w:r w:rsidR="00FD0F5D">
        <w:rPr>
          <w:szCs w:val="28"/>
        </w:rPr>
        <w:t xml:space="preserve">за исключением проектов законов, указанных в пунктах </w:t>
      </w:r>
      <w:r w:rsidR="00061678">
        <w:rPr>
          <w:szCs w:val="28"/>
        </w:rPr>
        <w:t>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="00FD0F5D">
        <w:rPr>
          <w:szCs w:val="28"/>
        </w:rPr>
        <w:t xml:space="preserve"> части 1 настоящей с</w:t>
      </w:r>
      <w:r w:rsidR="00061678">
        <w:rPr>
          <w:szCs w:val="28"/>
        </w:rPr>
        <w:t>татьи</w:t>
      </w:r>
      <w:r>
        <w:rPr>
          <w:szCs w:val="28"/>
        </w:rPr>
        <w:t>)</w:t>
      </w:r>
      <w:r w:rsidR="00061678">
        <w:rPr>
          <w:szCs w:val="28"/>
        </w:rPr>
        <w:t>"</w:t>
      </w:r>
      <w:r>
        <w:rPr>
          <w:szCs w:val="28"/>
        </w:rPr>
        <w:t>;</w:t>
      </w:r>
    </w:p>
    <w:p w:rsidR="00102EE8" w:rsidRDefault="00102EE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статье 7:</w:t>
      </w:r>
    </w:p>
    <w:p w:rsidR="00102EE8" w:rsidRDefault="00102EE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части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слова "</w:t>
      </w:r>
      <w:r w:rsidRPr="00102EE8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</w:t>
      </w:r>
      <w:r>
        <w:rPr>
          <w:szCs w:val="28"/>
        </w:rPr>
        <w:t>" заменить словами 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>
        <w:rPr>
          <w:szCs w:val="28"/>
        </w:rPr>
        <w:t xml:space="preserve"> части 1 статьи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Закона)"</w:t>
      </w:r>
      <w:r w:rsidR="00554DB6">
        <w:rPr>
          <w:szCs w:val="28"/>
        </w:rPr>
        <w:t>;</w:t>
      </w:r>
    </w:p>
    <w:p w:rsidR="00554DB6" w:rsidRDefault="00554DB6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части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</w:t>
      </w:r>
      <w:r w:rsidRPr="00554DB6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Pr="00554DB6">
        <w:rPr>
          <w:szCs w:val="28"/>
        </w:rPr>
        <w:t xml:space="preserve"> 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>
        <w:rPr>
          <w:szCs w:val="28"/>
        </w:rPr>
        <w:t>;</w:t>
      </w:r>
    </w:p>
    <w:p w:rsidR="00554DB6" w:rsidRDefault="00554DB6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3)в </w:t>
      </w:r>
      <w:r w:rsidR="000D667B">
        <w:rPr>
          <w:szCs w:val="28"/>
        </w:rPr>
        <w:t xml:space="preserve">абзаце втором </w:t>
      </w:r>
      <w:r>
        <w:rPr>
          <w:szCs w:val="28"/>
        </w:rPr>
        <w:t xml:space="preserve">части 1 статьи 14 слова </w:t>
      </w:r>
      <w:r w:rsidRPr="00554DB6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Pr="00554DB6">
        <w:rPr>
          <w:szCs w:val="28"/>
        </w:rPr>
        <w:t xml:space="preserve"> </w:t>
      </w:r>
      <w:r w:rsidR="00EA7944" w:rsidRPr="00EA7944">
        <w:rPr>
          <w:szCs w:val="28"/>
        </w:rPr>
        <w:t xml:space="preserve">       </w:t>
      </w:r>
      <w:r w:rsidRPr="00554DB6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 w:rsidR="00D1230D">
        <w:rPr>
          <w:szCs w:val="28"/>
        </w:rPr>
        <w:t>;</w:t>
      </w:r>
    </w:p>
    <w:p w:rsidR="00D1230D" w:rsidRDefault="000D667B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4)в абзаце третьем части 3 статьи 15 слова </w:t>
      </w:r>
      <w:r w:rsidRPr="000D667B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</w:t>
      </w:r>
      <w:r w:rsidRPr="000D667B">
        <w:rPr>
          <w:szCs w:val="28"/>
        </w:rPr>
        <w:t>заменить словами 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Pr="000D667B">
        <w:rPr>
          <w:szCs w:val="28"/>
        </w:rPr>
        <w:t xml:space="preserve"> </w:t>
      </w:r>
      <w:r w:rsidR="003001E8">
        <w:rPr>
          <w:szCs w:val="28"/>
        </w:rPr>
        <w:t xml:space="preserve">    </w:t>
      </w:r>
      <w:r w:rsidRPr="000D667B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0D667B">
        <w:rPr>
          <w:szCs w:val="28"/>
        </w:rPr>
        <w:t xml:space="preserve"> настоящего Закона)"</w:t>
      </w:r>
      <w:r>
        <w:rPr>
          <w:szCs w:val="28"/>
        </w:rPr>
        <w:t>.</w:t>
      </w:r>
    </w:p>
    <w:p w:rsidR="00C62481" w:rsidRDefault="00C62481">
      <w:pPr>
        <w:ind w:firstLine="720"/>
      </w:pPr>
    </w:p>
    <w:p w:rsidR="00C62481" w:rsidRDefault="00C62481">
      <w:pPr>
        <w:ind w:firstLine="720"/>
      </w:pPr>
      <w:r>
        <w:t>СТАТЬЯ 2.</w:t>
      </w:r>
    </w:p>
    <w:p w:rsidR="00C62481" w:rsidRDefault="00C62481" w:rsidP="00C62481">
      <w:pPr>
        <w:ind w:firstLine="720"/>
        <w:jc w:val="both"/>
      </w:pPr>
      <w:r w:rsidRPr="00C62481">
        <w:t>Настоящий Закон вступает в силу со дня его официального опубликования.</w:t>
      </w:r>
      <w:r>
        <w:t xml:space="preserve"> </w:t>
      </w:r>
    </w:p>
    <w:p w:rsidR="00C62481" w:rsidRDefault="00C62481" w:rsidP="00C62481">
      <w:pPr>
        <w:ind w:firstLine="720"/>
        <w:jc w:val="both"/>
      </w:pPr>
    </w:p>
    <w:p w:rsidR="00C62481" w:rsidRDefault="00C62481" w:rsidP="00C62481">
      <w:pPr>
        <w:ind w:firstLine="720"/>
        <w:jc w:val="both"/>
      </w:pPr>
    </w:p>
    <w:p w:rsidR="00C62481" w:rsidRDefault="00C62481" w:rsidP="00C62481">
      <w:pPr>
        <w:ind w:firstLine="720"/>
        <w:jc w:val="both"/>
      </w:pPr>
    </w:p>
    <w:p w:rsidR="00C62481" w:rsidRDefault="00C62481" w:rsidP="00C62481">
      <w:pPr>
        <w:jc w:val="both"/>
      </w:pPr>
      <w:r>
        <w:t>Губернатор</w:t>
      </w:r>
      <w:r w:rsidR="00EA7944">
        <w:rPr>
          <w:lang w:val="en-US"/>
        </w:rPr>
        <w:t xml:space="preserve"> </w:t>
      </w:r>
      <w:r w:rsidR="00DB2D53"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bookmarkStart w:id="0" w:name="_GoBack"/>
      <w:bookmarkEnd w:id="0"/>
      <w:r>
        <w:t xml:space="preserve">  О.Н. Кожемяко</w:t>
      </w:r>
    </w:p>
    <w:sectPr w:rsidR="00C62481" w:rsidSect="000C0E1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7E6" w:rsidRDefault="00D617E6">
      <w:r>
        <w:separator/>
      </w:r>
    </w:p>
  </w:endnote>
  <w:endnote w:type="continuationSeparator" w:id="0">
    <w:p w:rsidR="00D617E6" w:rsidRDefault="00D6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7E6" w:rsidRDefault="00D617E6">
      <w:r>
        <w:separator/>
      </w:r>
    </w:p>
  </w:footnote>
  <w:footnote w:type="continuationSeparator" w:id="0">
    <w:p w:rsidR="00D617E6" w:rsidRDefault="00D6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9B0" w:rsidRDefault="004409BB" w:rsidP="004409BB">
    <w:pPr>
      <w:pStyle w:val="a3"/>
      <w:jc w:val="center"/>
      <w:rPr>
        <w:sz w:val="24"/>
      </w:rPr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7E6"/>
    <w:rsid w:val="00061678"/>
    <w:rsid w:val="000B7C54"/>
    <w:rsid w:val="000C0E1A"/>
    <w:rsid w:val="000D667B"/>
    <w:rsid w:val="00102EE8"/>
    <w:rsid w:val="001D4DFE"/>
    <w:rsid w:val="002259B0"/>
    <w:rsid w:val="00295C37"/>
    <w:rsid w:val="002B0FDF"/>
    <w:rsid w:val="003001E8"/>
    <w:rsid w:val="003027D6"/>
    <w:rsid w:val="004409BB"/>
    <w:rsid w:val="005172FB"/>
    <w:rsid w:val="00554DB6"/>
    <w:rsid w:val="006273A7"/>
    <w:rsid w:val="006C75E6"/>
    <w:rsid w:val="00721951"/>
    <w:rsid w:val="008B1C9C"/>
    <w:rsid w:val="00C52BF7"/>
    <w:rsid w:val="00C62481"/>
    <w:rsid w:val="00D071F5"/>
    <w:rsid w:val="00D1230D"/>
    <w:rsid w:val="00D617E6"/>
    <w:rsid w:val="00D7230D"/>
    <w:rsid w:val="00DB2D53"/>
    <w:rsid w:val="00EA7944"/>
    <w:rsid w:val="00EE6E4D"/>
    <w:rsid w:val="00EF63A7"/>
    <w:rsid w:val="00FD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6B9F736"/>
  <w15:chartTrackingRefBased/>
  <w15:docId w15:val="{AAF6ECB6-2726-46D5-B27E-AA199F2F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2B0F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B0FDF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6273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vakumova_g_f\Desktop\&#1053;&#1054;&#1074;&#1099;&#1077;%20&#1073;&#1083;&#1072;&#1085;&#1082;&#1080;%20&#1085;&#1072;&#1096;&#108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3AFA3-E022-4C0D-9E7B-1F883907B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459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dc:description/>
  <cp:lastModifiedBy>Мельчакова Светлана Алексеевна</cp:lastModifiedBy>
  <cp:revision>16</cp:revision>
  <cp:lastPrinted>2019-05-28T04:42:00Z</cp:lastPrinted>
  <dcterms:created xsi:type="dcterms:W3CDTF">2019-05-07T00:42:00Z</dcterms:created>
  <dcterms:modified xsi:type="dcterms:W3CDTF">2019-05-28T04:43:00Z</dcterms:modified>
</cp:coreProperties>
</file>