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993556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2D3971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2D3971">
              <w:rPr>
                <w:sz w:val="24"/>
              </w:rPr>
              <w:t>7</w:t>
            </w:r>
            <w:r>
              <w:rPr>
                <w:sz w:val="24"/>
              </w:rPr>
              <w:t>.0</w:t>
            </w:r>
            <w:r w:rsidR="00793104">
              <w:rPr>
                <w:sz w:val="24"/>
              </w:rPr>
              <w:t>5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5641C3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96925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</w:r>
      <w:r w:rsidR="005641C3">
        <w:rPr>
          <w:szCs w:val="28"/>
        </w:rPr>
        <w:t>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 w:rsidRPr="006426D4">
        <w:t>",</w:t>
      </w:r>
      <w:r>
        <w:t xml:space="preserve"> </w:t>
      </w:r>
      <w:bookmarkStart w:id="0" w:name="_GoBack"/>
      <w:r w:rsidRPr="002D3971">
        <w:t>заключение Контрольно-счетной палаты Приморского края на указанный законопроект</w:t>
      </w:r>
      <w:bookmarkEnd w:id="0"/>
      <w:r>
        <w:t xml:space="preserve">, </w:t>
      </w:r>
      <w:r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 проектом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</w:t>
      </w:r>
      <w:r w:rsidR="005641C3">
        <w:rPr>
          <w:szCs w:val="28"/>
        </w:rPr>
        <w:t>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 xml:space="preserve">".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 w:rsidR="00793104">
        <w:t>30</w:t>
      </w:r>
      <w:r w:rsidRPr="00D87BD4">
        <w:t xml:space="preserve"> </w:t>
      </w:r>
      <w:r w:rsidR="00793104">
        <w:t>ма</w:t>
      </w:r>
      <w:r>
        <w:t>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396925" w:rsidRDefault="00396925" w:rsidP="003F3C80">
      <w:pPr>
        <w:jc w:val="both"/>
      </w:pPr>
      <w:r>
        <w:tab/>
      </w:r>
      <w:proofErr w:type="spellStart"/>
      <w:r>
        <w:t>3.Рекомендовать</w:t>
      </w:r>
      <w:proofErr w:type="spellEnd"/>
      <w:r>
        <w:t xml:space="preserve"> Законодательному Собранию</w:t>
      </w:r>
      <w:r w:rsidR="003F3C80">
        <w:t xml:space="preserve"> </w:t>
      </w:r>
      <w:r>
        <w:t xml:space="preserve">принять проект закона Приморского края "О внесении изменений в Закон Приморского края "О краевом бюджете на </w:t>
      </w:r>
      <w:r>
        <w:rPr>
          <w:szCs w:val="28"/>
        </w:rPr>
        <w:t>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 w:rsidR="005641C3">
        <w:rPr>
          <w:szCs w:val="28"/>
        </w:rPr>
        <w:t xml:space="preserve"> и плановый период 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396925" w:rsidRDefault="00396925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 первом чтении, - 30 минут, в том числе время для доклада - 10 минут, время для содоклада - </w:t>
      </w:r>
      <w:r w:rsidR="005641C3">
        <w:t>3</w:t>
      </w:r>
      <w:r>
        <w:t xml:space="preserve"> минуты.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BBD" w:rsidRDefault="00E92BBD">
      <w:r>
        <w:separator/>
      </w:r>
    </w:p>
  </w:endnote>
  <w:endnote w:type="continuationSeparator" w:id="0">
    <w:p w:rsidR="00E92BBD" w:rsidRDefault="00E9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BBD" w:rsidRDefault="00E92BBD">
      <w:r>
        <w:separator/>
      </w:r>
    </w:p>
  </w:footnote>
  <w:footnote w:type="continuationSeparator" w:id="0">
    <w:p w:rsidR="00E92BBD" w:rsidRDefault="00E92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3C8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1D1AE5"/>
    <w:rsid w:val="0020003C"/>
    <w:rsid w:val="002D3971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93104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9335B"/>
    <w:rsid w:val="00C958B6"/>
    <w:rsid w:val="00D17A7A"/>
    <w:rsid w:val="00E77161"/>
    <w:rsid w:val="00E92BBD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073BD-63D5-4D3D-B4EB-608A6A26E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12</cp:revision>
  <cp:lastPrinted>2019-05-20T23:19:00Z</cp:lastPrinted>
  <dcterms:created xsi:type="dcterms:W3CDTF">2019-01-13T23:41:00Z</dcterms:created>
  <dcterms:modified xsi:type="dcterms:W3CDTF">2019-05-20T23:20:00Z</dcterms:modified>
</cp:coreProperties>
</file>