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7D3135" w:rsidRPr="00D31387" w:rsidRDefault="007D3135" w:rsidP="007D3135">
            <w:pPr>
              <w:ind w:left="6379"/>
              <w:rPr>
                <w:sz w:val="20"/>
              </w:rPr>
            </w:pPr>
            <w:r w:rsidRPr="00D31387">
              <w:rPr>
                <w:sz w:val="20"/>
              </w:rPr>
              <w:t>Проект подготовлен</w:t>
            </w:r>
          </w:p>
          <w:p w:rsidR="007D3135" w:rsidRPr="00D31387" w:rsidRDefault="007D3135" w:rsidP="007D3135">
            <w:pPr>
              <w:ind w:left="6379"/>
              <w:rPr>
                <w:sz w:val="20"/>
              </w:rPr>
            </w:pPr>
            <w:r w:rsidRPr="00D31387">
              <w:rPr>
                <w:sz w:val="20"/>
              </w:rPr>
              <w:t xml:space="preserve">комитетом </w:t>
            </w:r>
            <w:proofErr w:type="gramStart"/>
            <w:r w:rsidRPr="00D31387">
              <w:rPr>
                <w:sz w:val="20"/>
              </w:rPr>
              <w:t>Законодательного</w:t>
            </w:r>
            <w:proofErr w:type="gramEnd"/>
          </w:p>
          <w:p w:rsidR="007D3135" w:rsidRPr="00D31387" w:rsidRDefault="007D3135" w:rsidP="007D3135">
            <w:pPr>
              <w:ind w:left="6379"/>
              <w:rPr>
                <w:sz w:val="20"/>
              </w:rPr>
            </w:pPr>
            <w:r w:rsidRPr="00D31387">
              <w:rPr>
                <w:sz w:val="20"/>
              </w:rPr>
              <w:t xml:space="preserve">Собрания по </w:t>
            </w:r>
            <w:proofErr w:type="gramStart"/>
            <w:r w:rsidRPr="00D31387">
              <w:rPr>
                <w:sz w:val="20"/>
              </w:rPr>
              <w:t>экономической</w:t>
            </w:r>
            <w:proofErr w:type="gramEnd"/>
          </w:p>
          <w:p w:rsidR="007D3135" w:rsidRPr="00D31387" w:rsidRDefault="007D3135" w:rsidP="007D3135">
            <w:pPr>
              <w:ind w:left="6379"/>
              <w:rPr>
                <w:sz w:val="20"/>
              </w:rPr>
            </w:pPr>
            <w:r w:rsidRPr="00D31387">
              <w:rPr>
                <w:sz w:val="20"/>
              </w:rPr>
              <w:t>политике и собственности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83E45" w:rsidRPr="00983E45" w:rsidRDefault="00983E45" w:rsidP="00983E45">
      <w:pPr>
        <w:jc w:val="center"/>
        <w:rPr>
          <w:b/>
          <w:szCs w:val="28"/>
        </w:rPr>
      </w:pPr>
      <w:r w:rsidRPr="00983E45">
        <w:rPr>
          <w:b/>
          <w:szCs w:val="28"/>
        </w:rPr>
        <w:t xml:space="preserve">О ВНЕСЕНИИ ИЗМЕНЕНИЯ В ПРИЛОЖЕНИЕ 1 </w:t>
      </w:r>
    </w:p>
    <w:p w:rsidR="00983E45" w:rsidRPr="00983E45" w:rsidRDefault="00983E45" w:rsidP="00983E45">
      <w:pPr>
        <w:jc w:val="center"/>
        <w:rPr>
          <w:b/>
          <w:szCs w:val="28"/>
        </w:rPr>
      </w:pPr>
      <w:r w:rsidRPr="00983E45">
        <w:rPr>
          <w:b/>
          <w:szCs w:val="28"/>
        </w:rPr>
        <w:t xml:space="preserve">К ЗАКОНУ ПРИМОРСКОГО КРАЯ </w:t>
      </w:r>
    </w:p>
    <w:p w:rsidR="00983E45" w:rsidRPr="00983E45" w:rsidRDefault="00983E45" w:rsidP="00983E4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983E45">
        <w:rPr>
          <w:b/>
          <w:szCs w:val="28"/>
        </w:rPr>
        <w:t>"</w:t>
      </w:r>
      <w:r w:rsidRPr="00983E45">
        <w:rPr>
          <w:rFonts w:eastAsia="Calibri"/>
          <w:b/>
          <w:bCs/>
          <w:szCs w:val="28"/>
        </w:rPr>
        <w:t>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</w:t>
      </w:r>
      <w:r w:rsidRPr="00983E45">
        <w:rPr>
          <w:b/>
          <w:szCs w:val="28"/>
        </w:rPr>
        <w:t>"</w:t>
      </w:r>
    </w:p>
    <w:p w:rsidR="00983E45" w:rsidRPr="00983E45" w:rsidRDefault="00983E45" w:rsidP="00983E45">
      <w:pPr>
        <w:jc w:val="center"/>
        <w:rPr>
          <w:b/>
          <w:bCs/>
          <w:szCs w:val="28"/>
        </w:rPr>
      </w:pPr>
    </w:p>
    <w:p w:rsidR="00983E45" w:rsidRDefault="00983E45" w:rsidP="00983E4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proofErr w:type="gramStart"/>
      <w:r w:rsidRPr="00983E45">
        <w:rPr>
          <w:rFonts w:eastAsia="SimSun"/>
          <w:szCs w:val="28"/>
          <w:lang w:eastAsia="zh-CN"/>
        </w:rPr>
        <w:t>Принят</w:t>
      </w:r>
      <w:proofErr w:type="gramEnd"/>
      <w:r w:rsidRPr="00983E45">
        <w:rPr>
          <w:rFonts w:eastAsia="SimSun"/>
          <w:szCs w:val="28"/>
          <w:lang w:eastAsia="zh-CN"/>
        </w:rPr>
        <w:t xml:space="preserve"> </w:t>
      </w:r>
      <w:r w:rsidRPr="00983E45">
        <w:rPr>
          <w:rFonts w:eastAsia="SimSun"/>
          <w:szCs w:val="28"/>
        </w:rPr>
        <w:t>Законодательным Собранием Приморского края 23 апреля</w:t>
      </w:r>
      <w:r w:rsidRPr="00983E45">
        <w:rPr>
          <w:rFonts w:ascii="Arial" w:eastAsia="SimSun" w:hAnsi="Arial" w:cs="Arial"/>
          <w:szCs w:val="28"/>
          <w:lang w:eastAsia="zh-CN"/>
        </w:rPr>
        <w:br/>
      </w:r>
      <w:r w:rsidRPr="00983E45">
        <w:rPr>
          <w:rFonts w:eastAsia="SimSun"/>
          <w:szCs w:val="28"/>
        </w:rPr>
        <w:t>2019 года в первом чтении</w:t>
      </w:r>
    </w:p>
    <w:p w:rsidR="007D3135" w:rsidRPr="00983E45" w:rsidRDefault="007D3135" w:rsidP="00983E4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983E45">
        <w:rPr>
          <w:rFonts w:eastAsia="SimSun"/>
          <w:szCs w:val="28"/>
          <w:lang w:eastAsia="zh-CN"/>
        </w:rPr>
        <w:t xml:space="preserve">Принят </w:t>
      </w:r>
      <w:r w:rsidRPr="00983E45">
        <w:rPr>
          <w:rFonts w:eastAsia="SimSun"/>
          <w:szCs w:val="28"/>
        </w:rPr>
        <w:t>Законодательным Собранием Приморского края</w:t>
      </w:r>
    </w:p>
    <w:p w:rsidR="00983E45" w:rsidRPr="00983E45" w:rsidRDefault="00983E45" w:rsidP="00983E45">
      <w:pPr>
        <w:ind w:firstLine="709"/>
        <w:rPr>
          <w:szCs w:val="28"/>
        </w:rPr>
      </w:pPr>
    </w:p>
    <w:p w:rsidR="00983E45" w:rsidRPr="00983E45" w:rsidRDefault="00983E45" w:rsidP="00983E45">
      <w:pPr>
        <w:widowControl w:val="0"/>
        <w:ind w:firstLine="709"/>
        <w:jc w:val="both"/>
        <w:rPr>
          <w:szCs w:val="28"/>
        </w:rPr>
      </w:pPr>
      <w:r w:rsidRPr="00983E45">
        <w:rPr>
          <w:szCs w:val="28"/>
        </w:rPr>
        <w:t>СТАТЬЯ 1.</w:t>
      </w:r>
    </w:p>
    <w:p w:rsidR="00983E45" w:rsidRPr="00983E45" w:rsidRDefault="00983E45" w:rsidP="00983E45">
      <w:pPr>
        <w:autoSpaceDE w:val="0"/>
        <w:autoSpaceDN w:val="0"/>
        <w:adjustRightInd w:val="0"/>
        <w:ind w:firstLine="708"/>
        <w:jc w:val="both"/>
        <w:rPr>
          <w:rFonts w:eastAsia="Calibri"/>
          <w:sz w:val="20"/>
        </w:rPr>
      </w:pPr>
      <w:r w:rsidRPr="00983E45">
        <w:rPr>
          <w:szCs w:val="28"/>
        </w:rPr>
        <w:t xml:space="preserve">Внести в приложение 1 к Закону Приморского края от 4 февраля </w:t>
      </w:r>
      <w:r w:rsidRPr="00983E45">
        <w:rPr>
          <w:szCs w:val="28"/>
        </w:rPr>
        <w:br/>
        <w:t xml:space="preserve">2015 года № 554-КЗ "О разграничении объектов муниципальной собственности между сельскими поселениями </w:t>
      </w:r>
      <w:proofErr w:type="spellStart"/>
      <w:r w:rsidRPr="00983E45">
        <w:rPr>
          <w:szCs w:val="28"/>
        </w:rPr>
        <w:t>Шкотовского</w:t>
      </w:r>
      <w:proofErr w:type="spellEnd"/>
      <w:r w:rsidRPr="00983E45">
        <w:rPr>
          <w:szCs w:val="28"/>
        </w:rPr>
        <w:t xml:space="preserve"> муниципального района и </w:t>
      </w:r>
      <w:proofErr w:type="spellStart"/>
      <w:r w:rsidRPr="00983E45">
        <w:rPr>
          <w:szCs w:val="28"/>
        </w:rPr>
        <w:t>Шкотовским</w:t>
      </w:r>
      <w:proofErr w:type="spellEnd"/>
      <w:r w:rsidRPr="00983E45">
        <w:rPr>
          <w:szCs w:val="28"/>
        </w:rPr>
        <w:t xml:space="preserve"> муниципальным районом" (Ведомости Законодательного Собрания Приморского края, 2015, № 107, стр. 104, № 120, стр. 123, № 138, стр. 14; 2016, № 151, стр. 29; 2017, № 15, стр. 38; 2018, № 49, стр. 22, № 54, стр. 10) следующее изменение:</w:t>
      </w:r>
    </w:p>
    <w:p w:rsidR="00983E45" w:rsidRPr="00983E45" w:rsidRDefault="00983E45" w:rsidP="00983E45">
      <w:pPr>
        <w:tabs>
          <w:tab w:val="right" w:pos="9072"/>
        </w:tabs>
        <w:ind w:firstLine="709"/>
        <w:jc w:val="both"/>
        <w:rPr>
          <w:szCs w:val="28"/>
        </w:rPr>
      </w:pPr>
      <w:r w:rsidRPr="00983E45">
        <w:rPr>
          <w:rFonts w:eastAsia="Calibri"/>
          <w:szCs w:val="28"/>
          <w:lang w:eastAsia="en-US"/>
        </w:rPr>
        <w:tab/>
        <w:t xml:space="preserve">раздел </w:t>
      </w:r>
      <w:r w:rsidRPr="00983E45">
        <w:rPr>
          <w:szCs w:val="28"/>
        </w:rPr>
        <w:t>"</w:t>
      </w:r>
      <w:r w:rsidRPr="00983E45">
        <w:rPr>
          <w:bCs/>
          <w:szCs w:val="28"/>
        </w:rPr>
        <w:t>Имущество, предназначенное для организации защиты населения и территории поселения от чрезвычайных ситуаций природного и техногенного характера</w:t>
      </w:r>
      <w:r w:rsidRPr="00983E45">
        <w:rPr>
          <w:szCs w:val="28"/>
        </w:rPr>
        <w:t>" дополнить пунктом 4 следующего содержания: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275"/>
        <w:gridCol w:w="1418"/>
        <w:gridCol w:w="709"/>
        <w:gridCol w:w="708"/>
        <w:gridCol w:w="993"/>
        <w:gridCol w:w="850"/>
        <w:gridCol w:w="1559"/>
        <w:gridCol w:w="1542"/>
      </w:tblGrid>
      <w:tr w:rsidR="00983E45" w:rsidRPr="00983E45" w:rsidTr="00C86EC2">
        <w:trPr>
          <w:cantSplit/>
          <w:tblHeader/>
        </w:trPr>
        <w:tc>
          <w:tcPr>
            <w:tcW w:w="426" w:type="dxa"/>
          </w:tcPr>
          <w:p w:rsidR="00983E45" w:rsidRPr="00983E45" w:rsidRDefault="00983E45" w:rsidP="00983E4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83E45" w:rsidRPr="00983E45" w:rsidRDefault="00983E45" w:rsidP="00983E4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83E45" w:rsidRPr="00983E45" w:rsidRDefault="00983E45" w:rsidP="00983E4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83E45" w:rsidRPr="00983E45" w:rsidRDefault="00983E45" w:rsidP="00983E4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983E45" w:rsidRPr="00983E45" w:rsidRDefault="00983E45" w:rsidP="00983E4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983E45" w:rsidRPr="00983E45" w:rsidRDefault="00983E45" w:rsidP="00983E4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983E45" w:rsidRPr="00983E45" w:rsidRDefault="00983E45" w:rsidP="00983E4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983E45" w:rsidRPr="00983E45" w:rsidRDefault="00983E45" w:rsidP="00983E4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8</w:t>
            </w:r>
          </w:p>
        </w:tc>
        <w:tc>
          <w:tcPr>
            <w:tcW w:w="1542" w:type="dxa"/>
          </w:tcPr>
          <w:p w:rsidR="00983E45" w:rsidRPr="00983E45" w:rsidRDefault="00983E45" w:rsidP="00983E4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9</w:t>
            </w:r>
          </w:p>
        </w:tc>
      </w:tr>
      <w:tr w:rsidR="00983E45" w:rsidRPr="00983E45" w:rsidTr="00C86EC2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45" w:rsidRPr="00983E45" w:rsidRDefault="00983E45" w:rsidP="00983E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45" w:rsidRPr="00983E45" w:rsidRDefault="00983E45" w:rsidP="00983E45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83E45">
              <w:rPr>
                <w:sz w:val="24"/>
                <w:szCs w:val="18"/>
              </w:rPr>
              <w:t xml:space="preserve">Нежилое </w:t>
            </w:r>
            <w:proofErr w:type="spellStart"/>
            <w:proofErr w:type="gramStart"/>
            <w:r w:rsidRPr="00983E45">
              <w:rPr>
                <w:sz w:val="24"/>
                <w:szCs w:val="18"/>
              </w:rPr>
              <w:t>помеще-ние</w:t>
            </w:r>
            <w:proofErr w:type="spellEnd"/>
            <w:proofErr w:type="gramEnd"/>
          </w:p>
          <w:p w:rsidR="00983E45" w:rsidRPr="00983E45" w:rsidRDefault="00983E45" w:rsidP="00983E45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45" w:rsidRPr="00983E45" w:rsidRDefault="00983E45" w:rsidP="00983E45">
            <w:pPr>
              <w:ind w:left="-57" w:right="-57"/>
              <w:jc w:val="center"/>
              <w:rPr>
                <w:sz w:val="24"/>
                <w:szCs w:val="18"/>
              </w:rPr>
            </w:pPr>
            <w:r w:rsidRPr="00983E45">
              <w:rPr>
                <w:sz w:val="24"/>
                <w:szCs w:val="18"/>
              </w:rPr>
              <w:t xml:space="preserve">с. Много-удобное, </w:t>
            </w:r>
          </w:p>
          <w:p w:rsidR="00983E45" w:rsidRPr="00983E45" w:rsidRDefault="00983E45" w:rsidP="00983E45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83E45">
              <w:rPr>
                <w:sz w:val="24"/>
                <w:szCs w:val="18"/>
              </w:rPr>
              <w:t xml:space="preserve">ул. </w:t>
            </w:r>
            <w:proofErr w:type="spellStart"/>
            <w:r w:rsidRPr="00983E45">
              <w:rPr>
                <w:sz w:val="24"/>
                <w:szCs w:val="18"/>
              </w:rPr>
              <w:t>Зальпе</w:t>
            </w:r>
            <w:proofErr w:type="spellEnd"/>
            <w:r w:rsidRPr="00983E45">
              <w:rPr>
                <w:sz w:val="24"/>
                <w:szCs w:val="18"/>
              </w:rPr>
              <w:t>, 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45" w:rsidRPr="00983E45" w:rsidRDefault="00983E45" w:rsidP="00983E45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983E45" w:rsidRPr="00983E45" w:rsidRDefault="00983E45" w:rsidP="00983E45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983E45" w:rsidRPr="00983E45" w:rsidRDefault="00983E45" w:rsidP="00983E45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98,0 кв. м"/>
              </w:smartTagPr>
              <w:r w:rsidRPr="00983E45">
                <w:rPr>
                  <w:bCs/>
                  <w:sz w:val="24"/>
                  <w:szCs w:val="24"/>
                </w:rPr>
                <w:t>98,0 кв. м</w:t>
              </w:r>
            </w:smartTag>
          </w:p>
          <w:p w:rsidR="00983E45" w:rsidRPr="00983E45" w:rsidRDefault="00983E45" w:rsidP="00983E45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45" w:rsidRPr="00983E45" w:rsidRDefault="00983E45" w:rsidP="00983E45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983E45" w:rsidRPr="00983E45" w:rsidRDefault="00983E45" w:rsidP="00983E45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983E45" w:rsidRPr="00983E45" w:rsidRDefault="00983E45" w:rsidP="00983E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1979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45" w:rsidRPr="00983E45" w:rsidRDefault="00983E45" w:rsidP="00983E45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983E45" w:rsidRPr="00983E45" w:rsidRDefault="00983E45" w:rsidP="00983E45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983E45" w:rsidRPr="00983E45" w:rsidRDefault="00983E45" w:rsidP="00983E45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83E45">
              <w:rPr>
                <w:bCs/>
                <w:sz w:val="24"/>
                <w:szCs w:val="24"/>
              </w:rPr>
              <w:t>506,304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45" w:rsidRPr="00983E45" w:rsidRDefault="00983E45" w:rsidP="00983E45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983E45" w:rsidRPr="00983E45" w:rsidRDefault="00983E45" w:rsidP="00983E45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983E45" w:rsidRPr="00983E45" w:rsidRDefault="00983E45" w:rsidP="009A4438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83E45">
              <w:rPr>
                <w:bCs/>
                <w:sz w:val="24"/>
                <w:szCs w:val="24"/>
              </w:rPr>
              <w:t>9,02</w:t>
            </w:r>
            <w:r w:rsidR="00E677A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45" w:rsidRPr="00983E45" w:rsidRDefault="00983E45" w:rsidP="00983E45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983E45">
              <w:rPr>
                <w:bCs/>
                <w:sz w:val="24"/>
                <w:szCs w:val="24"/>
              </w:rPr>
              <w:t>Муниципаль-ная</w:t>
            </w:r>
            <w:proofErr w:type="spellEnd"/>
            <w:r w:rsidRPr="00983E45">
              <w:rPr>
                <w:bCs/>
                <w:sz w:val="24"/>
                <w:szCs w:val="24"/>
              </w:rPr>
              <w:t xml:space="preserve"> казна </w:t>
            </w:r>
            <w:proofErr w:type="spellStart"/>
            <w:r w:rsidRPr="00983E45">
              <w:rPr>
                <w:bCs/>
                <w:sz w:val="24"/>
                <w:szCs w:val="24"/>
              </w:rPr>
              <w:t>Штыковского</w:t>
            </w:r>
            <w:proofErr w:type="spellEnd"/>
            <w:r w:rsidRPr="00983E45">
              <w:rPr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E45" w:rsidRPr="00983E45" w:rsidRDefault="00983E45" w:rsidP="00983E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 xml:space="preserve">пос. </w:t>
            </w:r>
            <w:proofErr w:type="spellStart"/>
            <w:r w:rsidRPr="00983E45">
              <w:rPr>
                <w:sz w:val="24"/>
                <w:szCs w:val="24"/>
              </w:rPr>
              <w:t>Шты-ково</w:t>
            </w:r>
            <w:proofErr w:type="spellEnd"/>
            <w:r w:rsidRPr="00983E45">
              <w:rPr>
                <w:sz w:val="24"/>
                <w:szCs w:val="24"/>
              </w:rPr>
              <w:t xml:space="preserve">, </w:t>
            </w:r>
          </w:p>
          <w:p w:rsidR="00983E45" w:rsidRPr="00983E45" w:rsidRDefault="00983E45" w:rsidP="00983E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83E45">
              <w:rPr>
                <w:sz w:val="24"/>
                <w:szCs w:val="24"/>
              </w:rPr>
              <w:t>Строи-телей</w:t>
            </w:r>
            <w:proofErr w:type="spellEnd"/>
            <w:proofErr w:type="gramEnd"/>
            <w:r w:rsidRPr="00983E45">
              <w:rPr>
                <w:sz w:val="24"/>
                <w:szCs w:val="24"/>
              </w:rPr>
              <w:t xml:space="preserve">, </w:t>
            </w:r>
          </w:p>
          <w:p w:rsidR="00983E45" w:rsidRPr="00983E45" w:rsidRDefault="00983E45" w:rsidP="00983E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 xml:space="preserve">д. 12, </w:t>
            </w:r>
          </w:p>
          <w:p w:rsidR="00983E45" w:rsidRPr="00983E45" w:rsidRDefault="00983E45" w:rsidP="00983E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пом. 19</w:t>
            </w:r>
          </w:p>
        </w:tc>
      </w:tr>
    </w:tbl>
    <w:p w:rsidR="00983E45" w:rsidRPr="00983E45" w:rsidRDefault="00983E45" w:rsidP="00983E4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983E45" w:rsidRPr="00983E45" w:rsidRDefault="00983E45" w:rsidP="00983E4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983E45">
        <w:rPr>
          <w:rFonts w:eastAsia="SimSun"/>
          <w:szCs w:val="28"/>
          <w:lang w:eastAsia="zh-CN"/>
        </w:rPr>
        <w:t xml:space="preserve">СТАТЬЯ 2. </w:t>
      </w:r>
    </w:p>
    <w:p w:rsidR="00983E45" w:rsidRPr="00983E45" w:rsidRDefault="00983E45" w:rsidP="00983E45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983E45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983E45" w:rsidRPr="00983E45" w:rsidRDefault="00983E45" w:rsidP="00983E45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983E45" w:rsidRPr="00983E45" w:rsidRDefault="00983E45" w:rsidP="00983E45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983E45" w:rsidRPr="00983E45" w:rsidRDefault="00983E45" w:rsidP="00983E45">
      <w:pPr>
        <w:tabs>
          <w:tab w:val="right" w:pos="9354"/>
        </w:tabs>
        <w:rPr>
          <w:szCs w:val="28"/>
        </w:rPr>
      </w:pPr>
    </w:p>
    <w:p w:rsidR="00BE0544" w:rsidRDefault="00983E45" w:rsidP="00983E45">
      <w:pPr>
        <w:tabs>
          <w:tab w:val="right" w:pos="9354"/>
        </w:tabs>
      </w:pPr>
      <w:r w:rsidRPr="00983E45">
        <w:rPr>
          <w:szCs w:val="28"/>
        </w:rPr>
        <w:t xml:space="preserve">Губернатор края </w:t>
      </w:r>
      <w:r w:rsidRPr="00983E45">
        <w:rPr>
          <w:szCs w:val="28"/>
        </w:rPr>
        <w:tab/>
        <w:t>О.Н. К</w:t>
      </w:r>
      <w:bookmarkStart w:id="0" w:name="_GoBack"/>
      <w:bookmarkEnd w:id="0"/>
      <w:r w:rsidRPr="00983E45">
        <w:rPr>
          <w:szCs w:val="28"/>
        </w:rPr>
        <w:t>ожемяко</w:t>
      </w:r>
    </w:p>
    <w:sectPr w:rsidR="00BE0544" w:rsidSect="0007595A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A7F" w:rsidRDefault="004A4A7F">
      <w:r>
        <w:separator/>
      </w:r>
    </w:p>
  </w:endnote>
  <w:endnote w:type="continuationSeparator" w:id="0">
    <w:p w:rsidR="004A4A7F" w:rsidRDefault="004A4A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A7F" w:rsidRDefault="004A4A7F">
      <w:r>
        <w:separator/>
      </w:r>
    </w:p>
  </w:footnote>
  <w:footnote w:type="continuationSeparator" w:id="0">
    <w:p w:rsidR="004A4A7F" w:rsidRDefault="004A4A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3E45"/>
    <w:rsid w:val="0003291F"/>
    <w:rsid w:val="00070CED"/>
    <w:rsid w:val="0007595A"/>
    <w:rsid w:val="00347DEE"/>
    <w:rsid w:val="00357555"/>
    <w:rsid w:val="00380EE1"/>
    <w:rsid w:val="003A180C"/>
    <w:rsid w:val="003B26E7"/>
    <w:rsid w:val="0047435B"/>
    <w:rsid w:val="004A4A7F"/>
    <w:rsid w:val="0055086F"/>
    <w:rsid w:val="005A2827"/>
    <w:rsid w:val="005C2BCA"/>
    <w:rsid w:val="006714FC"/>
    <w:rsid w:val="006E2ABA"/>
    <w:rsid w:val="007D3135"/>
    <w:rsid w:val="00832425"/>
    <w:rsid w:val="00983E45"/>
    <w:rsid w:val="009A4438"/>
    <w:rsid w:val="009B3788"/>
    <w:rsid w:val="00AB70F9"/>
    <w:rsid w:val="00AC31EC"/>
    <w:rsid w:val="00AF3517"/>
    <w:rsid w:val="00B14397"/>
    <w:rsid w:val="00BC0675"/>
    <w:rsid w:val="00BE0544"/>
    <w:rsid w:val="00CB5133"/>
    <w:rsid w:val="00CB51F9"/>
    <w:rsid w:val="00D102A9"/>
    <w:rsid w:val="00D34604"/>
    <w:rsid w:val="00DB61CE"/>
    <w:rsid w:val="00E34273"/>
    <w:rsid w:val="00E60B2A"/>
    <w:rsid w:val="00E677AB"/>
    <w:rsid w:val="00F23036"/>
    <w:rsid w:val="00F704C7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95A"/>
    <w:rPr>
      <w:sz w:val="28"/>
    </w:rPr>
  </w:style>
  <w:style w:type="paragraph" w:styleId="1">
    <w:name w:val="heading 1"/>
    <w:basedOn w:val="a"/>
    <w:next w:val="a"/>
    <w:qFormat/>
    <w:rsid w:val="0007595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595A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595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983E4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983E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harlamova_v_m</cp:lastModifiedBy>
  <cp:revision>4</cp:revision>
  <cp:lastPrinted>2019-04-24T01:50:00Z</cp:lastPrinted>
  <dcterms:created xsi:type="dcterms:W3CDTF">2019-04-29T07:06:00Z</dcterms:created>
  <dcterms:modified xsi:type="dcterms:W3CDTF">2019-05-21T05:45:00Z</dcterms:modified>
</cp:coreProperties>
</file>