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8pt" o:ole="" fillcolor="window">
                  <v:imagedata r:id="rId7" o:title="" grayscale="t"/>
                </v:shape>
                <o:OLEObject Type="Embed" ProgID="Word.Picture.8" ShapeID="_x0000_i1025" DrawAspect="Content" ObjectID="_1617771226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r w:rsidR="0010509E">
              <w:fldChar w:fldCharType="begin"/>
            </w:r>
            <w:r w:rsidR="0010509E">
              <w:instrText xml:space="preserve"> HYPERLINK "mailto:chairman@zspk.gov.ru" </w:instrText>
            </w:r>
            <w:r w:rsidR="0010509E">
              <w:fldChar w:fldCharType="separate"/>
            </w:r>
            <w:r w:rsidRPr="008E3F54">
              <w:rPr>
                <w:sz w:val="18"/>
                <w:szCs w:val="18"/>
              </w:rPr>
              <w:t>@</w:t>
            </w:r>
            <w:r w:rsidRPr="008E3F54">
              <w:rPr>
                <w:sz w:val="18"/>
                <w:szCs w:val="18"/>
                <w:lang w:val="en-US"/>
              </w:rPr>
              <w:t>zspk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gov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ru</w:t>
            </w:r>
            <w:r w:rsidR="0010509E">
              <w:rPr>
                <w:sz w:val="18"/>
                <w:szCs w:val="18"/>
                <w:lang w:val="en-US"/>
              </w:rPr>
              <w:fldChar w:fldCharType="end"/>
            </w:r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</w:t>
            </w:r>
            <w:proofErr w:type="spellStart"/>
            <w:r w:rsidR="00EB3A56">
              <w:t>А.И</w:t>
            </w:r>
            <w:proofErr w:type="spellEnd"/>
            <w:r w:rsidR="00EB3A56">
              <w:t>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Default="00FA4C52" w:rsidP="00FA4C52">
      <w:pPr>
        <w:shd w:val="clear" w:color="auto" w:fill="FFFFFF"/>
        <w:ind w:firstLine="709"/>
        <w:jc w:val="both"/>
        <w:rPr>
          <w:szCs w:val="28"/>
        </w:rPr>
      </w:pPr>
      <w: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Pr="004C58B4">
        <w:rPr>
          <w:szCs w:val="28"/>
        </w:rPr>
        <w:t xml:space="preserve"> </w:t>
      </w:r>
      <w:r>
        <w:t xml:space="preserve">"О внесении изменений в Закон Приморского края </w:t>
      </w:r>
      <w:r w:rsidRPr="0058799E">
        <w:rPr>
          <w:szCs w:val="28"/>
        </w:rPr>
        <w:t>"О системе капитального ремонта многоквартирных домов в Приморском</w:t>
      </w:r>
      <w:r w:rsidRPr="001F4566">
        <w:rPr>
          <w:sz w:val="24"/>
          <w:szCs w:val="24"/>
        </w:rPr>
        <w:t xml:space="preserve"> </w:t>
      </w:r>
      <w:r w:rsidRPr="0058799E">
        <w:rPr>
          <w:szCs w:val="28"/>
        </w:rPr>
        <w:t>крае"</w:t>
      </w:r>
      <w:r>
        <w:rPr>
          <w:szCs w:val="28"/>
        </w:rPr>
        <w:t>.</w:t>
      </w:r>
    </w:p>
    <w:p w:rsidR="00FA4C52" w:rsidRPr="001A3627" w:rsidRDefault="00FA4C52" w:rsidP="00FA4C52">
      <w:pPr>
        <w:shd w:val="clear" w:color="auto" w:fill="FFFFFF"/>
        <w:ind w:firstLine="709"/>
        <w:jc w:val="both"/>
        <w:rPr>
          <w:szCs w:val="28"/>
        </w:rPr>
      </w:pPr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2C1498" w:rsidRDefault="00FA4C52" w:rsidP="00882B03">
            <w:pPr>
              <w:pStyle w:val="a6"/>
            </w:pPr>
            <w:r w:rsidRPr="002C1498">
              <w:t xml:space="preserve">текст законопроекта на </w:t>
            </w:r>
            <w:r>
              <w:t>2</w:t>
            </w:r>
            <w:r w:rsidRPr="002C1498">
              <w:t xml:space="preserve"> л. в 1 экз.;</w:t>
            </w:r>
          </w:p>
          <w:p w:rsidR="00FA4C52" w:rsidRPr="002C1498" w:rsidRDefault="00D408A5" w:rsidP="00882B03">
            <w:pPr>
              <w:pStyle w:val="a6"/>
            </w:pPr>
            <w:r>
              <w:t>пояснительная записка на 2</w:t>
            </w:r>
            <w:bookmarkStart w:id="0" w:name="_GoBack"/>
            <w:bookmarkEnd w:id="0"/>
            <w:r w:rsidR="00FA4C52" w:rsidRPr="002C1498">
              <w:t xml:space="preserve"> л.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перечень законодательных и иных нормативных правовых актов, подлежащих признанию </w:t>
            </w:r>
            <w:proofErr w:type="gramStart"/>
            <w:r w:rsidRPr="002C1498">
              <w:t>утратившими</w:t>
            </w:r>
            <w:proofErr w:type="gramEnd"/>
            <w:r w:rsidRPr="002C1498">
              <w:t xml:space="preserve"> силу, приостановлению, изменению, дополнению или принятию в связи с принятием данного проекта закона,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Default="00FA4C52" w:rsidP="00882B03">
            <w:pPr>
              <w:pStyle w:val="a6"/>
            </w:pPr>
            <w:r w:rsidRPr="002C1498">
              <w:t xml:space="preserve">решение комитета Законодательного Собрания по экономической политике и </w:t>
            </w:r>
            <w:r w:rsidRPr="00711084">
              <w:t>собственности</w:t>
            </w:r>
            <w:r>
              <w:t xml:space="preserve">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</w:r>
      <w:proofErr w:type="spellStart"/>
      <w:r>
        <w:t>С.А</w:t>
      </w:r>
      <w:proofErr w:type="spellEnd"/>
      <w:r>
        <w:t>. Ищенко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FA4C52" w:rsidRPr="00172625" w:rsidRDefault="00FA4C52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 w:rsidRPr="00172625">
        <w:rPr>
          <w:sz w:val="20"/>
        </w:rPr>
        <w:t>Пархоменко</w:t>
      </w:r>
    </w:p>
    <w:p w:rsidR="00FA4C52" w:rsidRPr="00172625" w:rsidRDefault="00FA4C52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 w:rsidRPr="00172625">
        <w:rPr>
          <w:sz w:val="20"/>
        </w:rPr>
        <w:t>Александр Васильевич</w:t>
      </w:r>
    </w:p>
    <w:p w:rsidR="00FA4C52" w:rsidRPr="00D62DF7" w:rsidRDefault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</w:t>
      </w:r>
      <w:r w:rsidRPr="00172625">
        <w:rPr>
          <w:sz w:val="20"/>
        </w:rPr>
        <w:t>208604</w:t>
      </w:r>
    </w:p>
    <w:sectPr w:rsidR="00FA4C52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97C" w:rsidRDefault="00B2297C">
      <w:r>
        <w:separator/>
      </w:r>
    </w:p>
  </w:endnote>
  <w:endnote w:type="continuationSeparator" w:id="0">
    <w:p w:rsidR="00B2297C" w:rsidRDefault="00B22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97C" w:rsidRDefault="00B2297C">
      <w:r>
        <w:separator/>
      </w:r>
    </w:p>
  </w:footnote>
  <w:footnote w:type="continuationSeparator" w:id="0">
    <w:p w:rsidR="00B2297C" w:rsidRDefault="00B229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94F8F"/>
    <w:rsid w:val="000963AC"/>
    <w:rsid w:val="000C011F"/>
    <w:rsid w:val="000E4E53"/>
    <w:rsid w:val="0010509E"/>
    <w:rsid w:val="00147832"/>
    <w:rsid w:val="00167D45"/>
    <w:rsid w:val="001A083F"/>
    <w:rsid w:val="002110BB"/>
    <w:rsid w:val="00224564"/>
    <w:rsid w:val="002257F2"/>
    <w:rsid w:val="002B6F35"/>
    <w:rsid w:val="002D0F15"/>
    <w:rsid w:val="002D22CE"/>
    <w:rsid w:val="002E5E4E"/>
    <w:rsid w:val="0033019C"/>
    <w:rsid w:val="00396671"/>
    <w:rsid w:val="003A4065"/>
    <w:rsid w:val="00466B37"/>
    <w:rsid w:val="005172A0"/>
    <w:rsid w:val="00553887"/>
    <w:rsid w:val="0064289D"/>
    <w:rsid w:val="006A501C"/>
    <w:rsid w:val="006F509C"/>
    <w:rsid w:val="00706751"/>
    <w:rsid w:val="00746407"/>
    <w:rsid w:val="00761E10"/>
    <w:rsid w:val="008E3F54"/>
    <w:rsid w:val="008F2E60"/>
    <w:rsid w:val="00937D34"/>
    <w:rsid w:val="009A5A36"/>
    <w:rsid w:val="00A2797E"/>
    <w:rsid w:val="00A72BE4"/>
    <w:rsid w:val="00A83EA6"/>
    <w:rsid w:val="00AB5005"/>
    <w:rsid w:val="00B140AF"/>
    <w:rsid w:val="00B2297C"/>
    <w:rsid w:val="00B35B61"/>
    <w:rsid w:val="00B9130A"/>
    <w:rsid w:val="00BA6EE2"/>
    <w:rsid w:val="00C071B2"/>
    <w:rsid w:val="00CA1CB2"/>
    <w:rsid w:val="00D408A5"/>
    <w:rsid w:val="00D56466"/>
    <w:rsid w:val="00D62DF7"/>
    <w:rsid w:val="00D83385"/>
    <w:rsid w:val="00DC2250"/>
    <w:rsid w:val="00E166B2"/>
    <w:rsid w:val="00E224E5"/>
    <w:rsid w:val="00E32D86"/>
    <w:rsid w:val="00E4742A"/>
    <w:rsid w:val="00E72BC1"/>
    <w:rsid w:val="00E93854"/>
    <w:rsid w:val="00EB3A56"/>
    <w:rsid w:val="00F46F6F"/>
    <w:rsid w:val="00FA34FB"/>
    <w:rsid w:val="00FA4C52"/>
    <w:rsid w:val="00FC6165"/>
    <w:rsid w:val="00FC734E"/>
    <w:rsid w:val="00FD065D"/>
    <w:rsid w:val="00FD6D86"/>
    <w:rsid w:val="00FE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39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1337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16</cp:revision>
  <cp:lastPrinted>2019-01-15T05:35:00Z</cp:lastPrinted>
  <dcterms:created xsi:type="dcterms:W3CDTF">2014-08-03T23:23:00Z</dcterms:created>
  <dcterms:modified xsi:type="dcterms:W3CDTF">2019-04-25T22:07:00Z</dcterms:modified>
</cp:coreProperties>
</file>