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C94" w:rsidRDefault="00BF7C94" w:rsidP="00383131">
      <w:pPr>
        <w:spacing w:line="360" w:lineRule="auto"/>
        <w:jc w:val="center"/>
      </w:pPr>
      <w:r w:rsidRPr="0071357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95pt" o:ole="" fillcolor="window">
            <v:imagedata r:id="rId7" o:title="" grayscale="t"/>
          </v:shape>
          <o:OLEObject Type="Embed" ProgID="Word.Picture.8" ShapeID="_x0000_i1025" DrawAspect="Content" ObjectID="_161986830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BF7C94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BF7C94" w:rsidRPr="00E77161" w:rsidRDefault="00BF7C94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BF7C94" w:rsidRPr="00383131" w:rsidRDefault="00BF7C94" w:rsidP="00383131">
            <w:pPr>
              <w:rPr>
                <w:sz w:val="20"/>
              </w:rPr>
            </w:pPr>
          </w:p>
          <w:p w:rsidR="00BF7C94" w:rsidRDefault="00BF7C94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BF7C94" w:rsidRPr="00E77161" w:rsidRDefault="00BF7C94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BF7C94" w:rsidRPr="009F0165" w:rsidRDefault="00BF7C94" w:rsidP="009F0165">
            <w:pPr>
              <w:rPr>
                <w:sz w:val="20"/>
              </w:rPr>
            </w:pPr>
          </w:p>
        </w:tc>
      </w:tr>
      <w:tr w:rsidR="00BF7C94" w:rsidTr="007258FB">
        <w:trPr>
          <w:cantSplit/>
        </w:trPr>
        <w:tc>
          <w:tcPr>
            <w:tcW w:w="1694" w:type="pct"/>
          </w:tcPr>
          <w:p w:rsidR="00BF7C94" w:rsidRPr="00080DED" w:rsidRDefault="00BF7C94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21.05.2019</w:t>
            </w:r>
          </w:p>
        </w:tc>
        <w:tc>
          <w:tcPr>
            <w:tcW w:w="2420" w:type="pct"/>
            <w:gridSpan w:val="2"/>
          </w:tcPr>
          <w:p w:rsidR="00BF7C94" w:rsidRDefault="00BF7C94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BF7C94" w:rsidRPr="00D17A7A" w:rsidRDefault="00BF7C94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BF7C94" w:rsidRPr="00D17A7A" w:rsidRDefault="00F3015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</w:t>
            </w:r>
            <w:bookmarkStart w:id="0" w:name="_GoBack"/>
            <w:bookmarkEnd w:id="0"/>
          </w:p>
        </w:tc>
      </w:tr>
      <w:tr w:rsidR="00BF7C94" w:rsidTr="007258FB">
        <w:trPr>
          <w:cantSplit/>
        </w:trPr>
        <w:tc>
          <w:tcPr>
            <w:tcW w:w="5000" w:type="pct"/>
            <w:gridSpan w:val="5"/>
          </w:tcPr>
          <w:p w:rsidR="00BF7C94" w:rsidRPr="003D4A28" w:rsidRDefault="00BF7C94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BF7C94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BF7C94" w:rsidRDefault="00BF7C94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системе капитального ремонта много-квартирных домов в Приморском крае</w:t>
            </w:r>
            <w:r>
              <w:t>" (первое чтение)</w:t>
            </w:r>
          </w:p>
        </w:tc>
      </w:tr>
    </w:tbl>
    <w:p w:rsidR="00BF7C94" w:rsidRDefault="00BF7C94" w:rsidP="0041510C">
      <w:pPr>
        <w:ind w:firstLine="709"/>
        <w:jc w:val="both"/>
        <w:rPr>
          <w:szCs w:val="28"/>
        </w:rPr>
      </w:pPr>
    </w:p>
    <w:p w:rsidR="00BF7C94" w:rsidRPr="002C4AF6" w:rsidRDefault="00BF7C94" w:rsidP="0041510C">
      <w:pPr>
        <w:ind w:firstLine="709"/>
        <w:jc w:val="both"/>
        <w:rPr>
          <w:szCs w:val="28"/>
        </w:rPr>
      </w:pPr>
      <w:r w:rsidRPr="002C4AF6">
        <w:rPr>
          <w:szCs w:val="28"/>
        </w:rPr>
        <w:t xml:space="preserve">Рассмотрев и обсудив проект закона Приморского края "О внесении изменений в Закон Приморского края "О системе капитального ремонта многоквартирных домов в Приморском крае", подготовленный комитетом Законодательного Собрания по экономической политике и собственности в целях приведения его в соответствие с Федеральным законом </w:t>
      </w:r>
      <w:r w:rsidRPr="002C4AF6">
        <w:rPr>
          <w:rStyle w:val="FontStyle18"/>
          <w:sz w:val="28"/>
          <w:szCs w:val="28"/>
        </w:rPr>
        <w:t>от 15 апреля 2019 года № 60-ФЗ "О внесении изменений в статьи 170 и 179 Жилищного кодекса Российской Федерации"</w:t>
      </w:r>
      <w:r w:rsidRPr="002C4AF6">
        <w:rPr>
          <w:szCs w:val="28"/>
        </w:rPr>
        <w:t>, комитет</w:t>
      </w:r>
    </w:p>
    <w:p w:rsidR="00BF7C94" w:rsidRPr="002C4AF6" w:rsidRDefault="00BF7C94" w:rsidP="0041510C">
      <w:pPr>
        <w:ind w:firstLine="709"/>
        <w:jc w:val="both"/>
        <w:rPr>
          <w:szCs w:val="28"/>
        </w:rPr>
      </w:pPr>
    </w:p>
    <w:p w:rsidR="00BF7C94" w:rsidRDefault="00BF7C94" w:rsidP="0041510C">
      <w:pPr>
        <w:jc w:val="both"/>
      </w:pPr>
      <w:r>
        <w:rPr>
          <w:szCs w:val="28"/>
        </w:rPr>
        <w:t>РЕШИЛ:</w:t>
      </w:r>
    </w:p>
    <w:p w:rsidR="00BF7C94" w:rsidRDefault="00BF7C94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F7C94" w:rsidRDefault="00BF7C94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1.Рекомендовать Законодательному Собранию принять проект </w:t>
      </w:r>
      <w:r w:rsidRPr="00C475CE">
        <w:rPr>
          <w:szCs w:val="28"/>
        </w:rPr>
        <w:t>закона Приморского края "О внесении изменений в</w:t>
      </w:r>
      <w:r>
        <w:rPr>
          <w:szCs w:val="28"/>
        </w:rPr>
        <w:t xml:space="preserve"> </w:t>
      </w:r>
      <w:r w:rsidRPr="00C475CE">
        <w:rPr>
          <w:szCs w:val="28"/>
        </w:rPr>
        <w:t>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>
        <w:rPr>
          <w:szCs w:val="28"/>
        </w:rPr>
        <w:t>мае 2019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BF7C94" w:rsidRDefault="00BF7C94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F7C94" w:rsidRDefault="00BF7C94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2.Поручить Костюкову Евгению Сергеевичу, депутату </w:t>
      </w:r>
      <w:r w:rsidRPr="00287F9B">
        <w:rPr>
          <w:szCs w:val="28"/>
        </w:rPr>
        <w:t xml:space="preserve">Законодательного Собрания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BF7C94" w:rsidRDefault="00BF7C94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F7C94" w:rsidRDefault="00BF7C94" w:rsidP="0041510C">
      <w:pPr>
        <w:ind w:firstLine="709"/>
        <w:jc w:val="both"/>
      </w:pPr>
      <w:r>
        <w:rPr>
          <w:szCs w:val="28"/>
        </w:rPr>
        <w:t>3.Определить время для рассмотрения вопроса – 10 минут, в том числе для доклада – 5 минут.</w:t>
      </w:r>
    </w:p>
    <w:p w:rsidR="00BF7C94" w:rsidRDefault="00BF7C9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BF7C94" w:rsidRDefault="00BF7C9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BF7C94" w:rsidRDefault="00BF7C9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BF7C94" w:rsidRPr="002B7B96" w:rsidRDefault="00BF7C94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  <w:t>С.А. Ищенко</w:t>
      </w:r>
    </w:p>
    <w:p w:rsidR="00BF7C94" w:rsidRDefault="00BF7C94">
      <w:pPr>
        <w:pStyle w:val="a3"/>
        <w:tabs>
          <w:tab w:val="clear" w:pos="4153"/>
          <w:tab w:val="clear" w:pos="8306"/>
        </w:tabs>
      </w:pPr>
    </w:p>
    <w:sectPr w:rsidR="00BF7C94" w:rsidSect="0071357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AE2" w:rsidRDefault="00613AE2">
      <w:r>
        <w:separator/>
      </w:r>
    </w:p>
  </w:endnote>
  <w:endnote w:type="continuationSeparator" w:id="0">
    <w:p w:rsidR="00613AE2" w:rsidRDefault="00613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AE2" w:rsidRDefault="00613AE2">
      <w:r>
        <w:separator/>
      </w:r>
    </w:p>
  </w:footnote>
  <w:footnote w:type="continuationSeparator" w:id="0">
    <w:p w:rsidR="00613AE2" w:rsidRDefault="00613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C94" w:rsidRDefault="00BF7C94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245DE4"/>
    <w:rsid w:val="00287F9B"/>
    <w:rsid w:val="002B7B96"/>
    <w:rsid w:val="002C4AF6"/>
    <w:rsid w:val="003113B1"/>
    <w:rsid w:val="00357541"/>
    <w:rsid w:val="00383131"/>
    <w:rsid w:val="003B4C86"/>
    <w:rsid w:val="003D4A28"/>
    <w:rsid w:val="003D69CA"/>
    <w:rsid w:val="003F2358"/>
    <w:rsid w:val="0041510C"/>
    <w:rsid w:val="00433C2D"/>
    <w:rsid w:val="00461E2B"/>
    <w:rsid w:val="004753A7"/>
    <w:rsid w:val="00540581"/>
    <w:rsid w:val="005E7861"/>
    <w:rsid w:val="00613AE2"/>
    <w:rsid w:val="00692D49"/>
    <w:rsid w:val="007128C1"/>
    <w:rsid w:val="00713573"/>
    <w:rsid w:val="007258FB"/>
    <w:rsid w:val="00751091"/>
    <w:rsid w:val="007F0598"/>
    <w:rsid w:val="008602F8"/>
    <w:rsid w:val="0087792E"/>
    <w:rsid w:val="008B133D"/>
    <w:rsid w:val="008D67C1"/>
    <w:rsid w:val="0099314B"/>
    <w:rsid w:val="009E5CD9"/>
    <w:rsid w:val="009F0165"/>
    <w:rsid w:val="009F626B"/>
    <w:rsid w:val="00B668A9"/>
    <w:rsid w:val="00B803DE"/>
    <w:rsid w:val="00BA5100"/>
    <w:rsid w:val="00BE16C2"/>
    <w:rsid w:val="00BF7C94"/>
    <w:rsid w:val="00C475CE"/>
    <w:rsid w:val="00C9335B"/>
    <w:rsid w:val="00C958B6"/>
    <w:rsid w:val="00D17A7A"/>
    <w:rsid w:val="00DB1440"/>
    <w:rsid w:val="00E77161"/>
    <w:rsid w:val="00ED1374"/>
    <w:rsid w:val="00EF6CEE"/>
    <w:rsid w:val="00F01DD8"/>
    <w:rsid w:val="00F1641E"/>
    <w:rsid w:val="00F30155"/>
    <w:rsid w:val="00F75FD6"/>
    <w:rsid w:val="00FA69A2"/>
    <w:rsid w:val="00FE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573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1357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1357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1357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7135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71357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23</cp:revision>
  <cp:lastPrinted>2019-05-20T04:38:00Z</cp:lastPrinted>
  <dcterms:created xsi:type="dcterms:W3CDTF">2014-08-03T23:22:00Z</dcterms:created>
  <dcterms:modified xsi:type="dcterms:W3CDTF">2019-05-20T04:39:00Z</dcterms:modified>
</cp:coreProperties>
</file>