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986827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1489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21.05</w:t>
            </w:r>
            <w:r w:rsidR="00515FC7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D4273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(внесение законопроекта в качестве законодательной инициативы)</w:t>
            </w:r>
          </w:p>
        </w:tc>
        <w:bookmarkStart w:id="1" w:name="_GoBack"/>
        <w:bookmarkEnd w:id="1"/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Pr="00B93C0D">
        <w:t>"О внесении изменений в Закон Приморского края "О сис</w:t>
      </w:r>
      <w:r w:rsidR="00814895">
        <w:t>теме капитального ремонта много</w:t>
      </w:r>
      <w:r w:rsidRPr="00B93C0D">
        <w:t>квартирных домов в Приморском крае"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C31" w:rsidRDefault="00FA7C31">
      <w:r>
        <w:separator/>
      </w:r>
    </w:p>
  </w:endnote>
  <w:endnote w:type="continuationSeparator" w:id="0">
    <w:p w:rsidR="00FA7C31" w:rsidRDefault="00FA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C31" w:rsidRDefault="00FA7C31">
      <w:r>
        <w:separator/>
      </w:r>
    </w:p>
  </w:footnote>
  <w:footnote w:type="continuationSeparator" w:id="0">
    <w:p w:rsidR="00FA7C31" w:rsidRDefault="00FA7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515FC7"/>
    <w:rsid w:val="005C5568"/>
    <w:rsid w:val="00692D49"/>
    <w:rsid w:val="007128C1"/>
    <w:rsid w:val="007258FB"/>
    <w:rsid w:val="00751091"/>
    <w:rsid w:val="007F0598"/>
    <w:rsid w:val="00814895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C486B"/>
    <w:rsid w:val="00BE16C2"/>
    <w:rsid w:val="00C9335B"/>
    <w:rsid w:val="00C958B6"/>
    <w:rsid w:val="00D17A7A"/>
    <w:rsid w:val="00D4273F"/>
    <w:rsid w:val="00E77161"/>
    <w:rsid w:val="00ED1374"/>
    <w:rsid w:val="00F01DD8"/>
    <w:rsid w:val="00F75FD6"/>
    <w:rsid w:val="00FA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16</cp:revision>
  <cp:lastPrinted>2019-01-15T03:10:00Z</cp:lastPrinted>
  <dcterms:created xsi:type="dcterms:W3CDTF">2014-08-03T23:22:00Z</dcterms:created>
  <dcterms:modified xsi:type="dcterms:W3CDTF">2019-05-20T04:38:00Z</dcterms:modified>
</cp:coreProperties>
</file>