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9570"/>
      </w:tblGrid>
      <w:tr w:rsidR="003A3959" w:rsidTr="008B1507">
        <w:tc>
          <w:tcPr>
            <w:tcW w:w="9570" w:type="dxa"/>
          </w:tcPr>
          <w:p w:rsidR="003A3959" w:rsidRDefault="003A3959">
            <w:pPr>
              <w:pStyle w:val="1"/>
              <w:jc w:val="center"/>
              <w:rPr>
                <w:lang w:val="en-US"/>
              </w:rPr>
            </w:pPr>
          </w:p>
          <w:p w:rsidR="003A3959" w:rsidRDefault="003A3959"/>
          <w:p w:rsidR="003A3959" w:rsidRDefault="003A3959"/>
        </w:tc>
      </w:tr>
      <w:tr w:rsidR="003A3959" w:rsidTr="008B1507">
        <w:tc>
          <w:tcPr>
            <w:tcW w:w="9570" w:type="dxa"/>
          </w:tcPr>
          <w:p w:rsidR="003A3959" w:rsidRDefault="00D5684C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86189" w:rsidRDefault="00286189" w:rsidP="00286189">
      <w:pPr>
        <w:pStyle w:val="a3"/>
        <w:jc w:val="center"/>
        <w:rPr>
          <w:b/>
          <w:bCs/>
          <w:szCs w:val="28"/>
        </w:rPr>
      </w:pPr>
      <w:r w:rsidRPr="004A29B3">
        <w:rPr>
          <w:b/>
          <w:bCs/>
          <w:szCs w:val="28"/>
        </w:rPr>
        <w:t xml:space="preserve">О </w:t>
      </w:r>
      <w:r>
        <w:rPr>
          <w:b/>
          <w:bCs/>
          <w:szCs w:val="28"/>
        </w:rPr>
        <w:t xml:space="preserve">ВНЕСЕНИИ ИЗМЕНЕНИЙ В СТАТЬЮ 7 ЗАКОНА </w:t>
      </w:r>
    </w:p>
    <w:p w:rsidR="00286189" w:rsidRDefault="00286189" w:rsidP="00286189">
      <w:pPr>
        <w:pStyle w:val="a3"/>
        <w:jc w:val="center"/>
        <w:rPr>
          <w:b/>
          <w:szCs w:val="28"/>
        </w:rPr>
      </w:pPr>
      <w:r>
        <w:rPr>
          <w:b/>
          <w:bCs/>
          <w:szCs w:val="28"/>
        </w:rPr>
        <w:t>ПРИМОРСКОГО КРАЯ "</w:t>
      </w:r>
      <w:r>
        <w:rPr>
          <w:b/>
          <w:szCs w:val="28"/>
        </w:rPr>
        <w:t xml:space="preserve">О БИБЛИОТЕКАХ И </w:t>
      </w:r>
    </w:p>
    <w:p w:rsidR="00871D52" w:rsidRPr="00286189" w:rsidRDefault="00286189" w:rsidP="00286189">
      <w:pPr>
        <w:pStyle w:val="a3"/>
        <w:jc w:val="center"/>
        <w:rPr>
          <w:b/>
          <w:bCs/>
          <w:szCs w:val="28"/>
        </w:rPr>
      </w:pPr>
      <w:r>
        <w:rPr>
          <w:b/>
          <w:szCs w:val="28"/>
        </w:rPr>
        <w:t>БИБЛИОТЕЧНОМ ДЕЛЕ В ПРИМОРСКОМ КРАЕ"</w:t>
      </w:r>
      <w:r w:rsidR="009B1915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page">
                  <wp:posOffset>4467225</wp:posOffset>
                </wp:positionH>
                <wp:positionV relativeFrom="margin">
                  <wp:align>top</wp:align>
                </wp:positionV>
                <wp:extent cx="2655570" cy="741045"/>
                <wp:effectExtent l="0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5570" cy="741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A3959" w:rsidRDefault="00D5684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BA7A88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3A3959" w:rsidRDefault="00D5684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3A3959" w:rsidRDefault="00D5684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социальной политике и защите </w:t>
                            </w:r>
                          </w:p>
                          <w:p w:rsidR="003A3959" w:rsidRDefault="00D5684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прав граждан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1.75pt;margin-top:0;width:209.1pt;height:58.3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" o:allowincell="f" stroked="f">
                <v:textbox inset="0,0,0,0">
                  <w:txbxContent>
                    <w:p w:rsidR="003A3959" w:rsidRDefault="00D5684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Проект </w:t>
                      </w:r>
                      <w:r w:rsidR="00BA7A88">
                        <w:rPr>
                          <w:sz w:val="20"/>
                        </w:rPr>
                        <w:t>подготовлен</w:t>
                      </w:r>
                      <w:r>
                        <w:rPr>
                          <w:sz w:val="20"/>
                        </w:rPr>
                        <w:t xml:space="preserve"> комитетом </w:t>
                      </w:r>
                    </w:p>
                    <w:p w:rsidR="003A3959" w:rsidRDefault="00D5684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Законодательного Собрания </w:t>
                      </w:r>
                    </w:p>
                    <w:p w:rsidR="003A3959" w:rsidRDefault="00D5684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по социальной политике и защите </w:t>
                      </w:r>
                    </w:p>
                    <w:p w:rsidR="003A3959" w:rsidRDefault="00D5684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прав граждан     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</w:p>
    <w:p w:rsidR="004637A8" w:rsidRDefault="004637A8">
      <w:pPr>
        <w:ind w:firstLine="720"/>
      </w:pPr>
    </w:p>
    <w:p w:rsidR="00871D52" w:rsidRDefault="00D5684C" w:rsidP="00BA7A88">
      <w:pPr>
        <w:ind w:firstLine="720"/>
        <w:jc w:val="both"/>
      </w:pPr>
      <w:r>
        <w:t>Принят Законодательным Собранием Приморского края</w:t>
      </w:r>
      <w:r w:rsidR="00BA7A88">
        <w:t xml:space="preserve"> в первом чтении</w:t>
      </w:r>
    </w:p>
    <w:p w:rsidR="00871D52" w:rsidRDefault="00BA7A88" w:rsidP="00BA7A88">
      <w:pPr>
        <w:ind w:firstLine="720"/>
      </w:pPr>
      <w:r>
        <w:t>Принят Законодательным Собранием Приморского края</w:t>
      </w:r>
    </w:p>
    <w:p w:rsidR="00BA7A88" w:rsidRDefault="00BA7A88" w:rsidP="00871D52">
      <w:pPr>
        <w:pStyle w:val="a6"/>
        <w:spacing w:before="0" w:line="240" w:lineRule="auto"/>
        <w:ind w:firstLine="709"/>
        <w:rPr>
          <w:caps/>
          <w:szCs w:val="28"/>
        </w:rPr>
      </w:pPr>
    </w:p>
    <w:p w:rsidR="00286189" w:rsidRPr="00641260" w:rsidRDefault="00286189" w:rsidP="00286189">
      <w:pPr>
        <w:pStyle w:val="aa"/>
        <w:spacing w:after="0"/>
        <w:ind w:firstLine="709"/>
        <w:rPr>
          <w:szCs w:val="28"/>
        </w:rPr>
      </w:pPr>
      <w:r w:rsidRPr="00641260">
        <w:rPr>
          <w:szCs w:val="28"/>
        </w:rPr>
        <w:t>СТАТЬЯ 1.</w:t>
      </w:r>
    </w:p>
    <w:p w:rsidR="00286189" w:rsidRPr="00641260" w:rsidRDefault="00286189" w:rsidP="0028618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41260">
        <w:rPr>
          <w:szCs w:val="28"/>
        </w:rPr>
        <w:t xml:space="preserve">Внести в </w:t>
      </w:r>
      <w:r>
        <w:rPr>
          <w:szCs w:val="28"/>
        </w:rPr>
        <w:t xml:space="preserve">статью 7 </w:t>
      </w:r>
      <w:r w:rsidRPr="00641260">
        <w:rPr>
          <w:szCs w:val="28"/>
        </w:rPr>
        <w:t>Закон</w:t>
      </w:r>
      <w:r>
        <w:rPr>
          <w:szCs w:val="28"/>
        </w:rPr>
        <w:t>а</w:t>
      </w:r>
      <w:r w:rsidRPr="00641260">
        <w:rPr>
          <w:szCs w:val="28"/>
        </w:rPr>
        <w:t xml:space="preserve"> Приморского края</w:t>
      </w:r>
      <w:r>
        <w:rPr>
          <w:szCs w:val="28"/>
        </w:rPr>
        <w:t xml:space="preserve"> от 21</w:t>
      </w:r>
      <w:r w:rsidRPr="00641260">
        <w:rPr>
          <w:szCs w:val="28"/>
        </w:rPr>
        <w:t xml:space="preserve"> ноября </w:t>
      </w:r>
      <w:r>
        <w:rPr>
          <w:szCs w:val="28"/>
        </w:rPr>
        <w:t>1996</w:t>
      </w:r>
      <w:r w:rsidRPr="00641260">
        <w:rPr>
          <w:szCs w:val="28"/>
        </w:rPr>
        <w:t xml:space="preserve"> года</w:t>
      </w:r>
      <w:r w:rsidRPr="00641260">
        <w:rPr>
          <w:szCs w:val="28"/>
        </w:rPr>
        <w:br/>
      </w:r>
      <w:r>
        <w:rPr>
          <w:szCs w:val="28"/>
        </w:rPr>
        <w:t>№ 65</w:t>
      </w:r>
      <w:r w:rsidRPr="00641260">
        <w:rPr>
          <w:szCs w:val="28"/>
        </w:rPr>
        <w:t xml:space="preserve">-КЗ "О </w:t>
      </w:r>
      <w:r>
        <w:rPr>
          <w:szCs w:val="28"/>
        </w:rPr>
        <w:t>библиотеках и библиотечном деле в Приморском крае</w:t>
      </w:r>
      <w:r w:rsidRPr="00641260">
        <w:rPr>
          <w:szCs w:val="28"/>
        </w:rPr>
        <w:t>" (</w:t>
      </w:r>
      <w:r>
        <w:rPr>
          <w:szCs w:val="28"/>
        </w:rPr>
        <w:t xml:space="preserve">Ведомости Думы Приморского края, 1996, № 34, стр. 5; Ведомости Законодательного Собрания Приморского края, 2001, № 98, стр. 68; 2002,               № 107, стр. 34, № 118, стр. 55; 2004, № 83, стр. 33; 2007, № 16, стр. 2, № 44, стр. 9; 2008, № 71, стр. 15; 2009, № 120, стр. 24; 2010, № 141, стр. 31; 2013,  </w:t>
      </w:r>
      <w:r w:rsidR="001200D8">
        <w:rPr>
          <w:szCs w:val="28"/>
        </w:rPr>
        <w:t xml:space="preserve">            </w:t>
      </w:r>
      <w:bookmarkStart w:id="0" w:name="_GoBack"/>
      <w:bookmarkEnd w:id="0"/>
      <w:r>
        <w:rPr>
          <w:szCs w:val="28"/>
        </w:rPr>
        <w:t xml:space="preserve"> № 55, стр. 58, № 57, стр. 37;</w:t>
      </w:r>
      <w:r w:rsidRPr="009B5054">
        <w:rPr>
          <w:szCs w:val="28"/>
        </w:rPr>
        <w:t xml:space="preserve"> </w:t>
      </w:r>
      <w:r>
        <w:rPr>
          <w:szCs w:val="28"/>
        </w:rPr>
        <w:t>2015, № 112, стр. 28</w:t>
      </w:r>
      <w:r w:rsidRPr="00641260">
        <w:rPr>
          <w:szCs w:val="28"/>
        </w:rPr>
        <w:t>) следующие изменения:</w:t>
      </w:r>
    </w:p>
    <w:p w:rsidR="00286189" w:rsidRPr="00641260" w:rsidRDefault="00286189" w:rsidP="0028618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часть 5 изложить в следующей редакции</w:t>
      </w:r>
      <w:r w:rsidRPr="00641260">
        <w:rPr>
          <w:szCs w:val="28"/>
        </w:rPr>
        <w:t>:</w:t>
      </w:r>
    </w:p>
    <w:p w:rsidR="00286189" w:rsidRDefault="00286189" w:rsidP="0028618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41260">
        <w:rPr>
          <w:bCs/>
          <w:szCs w:val="28"/>
        </w:rPr>
        <w:t>"</w:t>
      </w:r>
      <w:r>
        <w:rPr>
          <w:bCs/>
          <w:szCs w:val="28"/>
        </w:rPr>
        <w:t>5.</w:t>
      </w:r>
      <w:r>
        <w:rPr>
          <w:szCs w:val="28"/>
        </w:rPr>
        <w:t>Коренные малочисленные народы и другие национальные меньшинства, проживающие в Приморском крае, имеют право на получение документов на родном языке через систему государственных библиотек.".</w:t>
      </w:r>
    </w:p>
    <w:p w:rsidR="00286189" w:rsidRPr="00641260" w:rsidRDefault="00286189" w:rsidP="00286189">
      <w:pPr>
        <w:widowControl w:val="0"/>
        <w:ind w:firstLine="709"/>
        <w:jc w:val="both"/>
        <w:rPr>
          <w:color w:val="000000"/>
          <w:szCs w:val="28"/>
        </w:rPr>
      </w:pPr>
    </w:p>
    <w:p w:rsidR="00286189" w:rsidRPr="00641260" w:rsidRDefault="00286189" w:rsidP="0028618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41260">
        <w:rPr>
          <w:szCs w:val="28"/>
        </w:rPr>
        <w:t>СТАТЬЯ 2.</w:t>
      </w:r>
    </w:p>
    <w:p w:rsidR="00286189" w:rsidRPr="00F95CF7" w:rsidRDefault="00286189" w:rsidP="00286189">
      <w:pPr>
        <w:ind w:firstLine="709"/>
        <w:jc w:val="both"/>
        <w:rPr>
          <w:szCs w:val="28"/>
        </w:rPr>
      </w:pPr>
      <w:r w:rsidRPr="00014E64">
        <w:rPr>
          <w:szCs w:val="28"/>
        </w:rPr>
        <w:t xml:space="preserve">Настоящий Закон вступает в силу </w:t>
      </w:r>
      <w:r>
        <w:rPr>
          <w:szCs w:val="28"/>
        </w:rPr>
        <w:t xml:space="preserve">по истечении 10 дней </w:t>
      </w:r>
      <w:r w:rsidRPr="00014E64">
        <w:rPr>
          <w:szCs w:val="28"/>
        </w:rPr>
        <w:t>со дня его официального опубликования.</w:t>
      </w:r>
    </w:p>
    <w:p w:rsidR="00286189" w:rsidRPr="00C0388A" w:rsidRDefault="00286189" w:rsidP="0028618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E14FD" w:rsidRPr="00C0388A" w:rsidRDefault="005E14FD" w:rsidP="005E14F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71D52" w:rsidRPr="00F95CF7" w:rsidRDefault="00871D52" w:rsidP="00871D52">
      <w:pPr>
        <w:ind w:firstLine="696"/>
        <w:jc w:val="both"/>
        <w:rPr>
          <w:szCs w:val="28"/>
        </w:rPr>
      </w:pPr>
    </w:p>
    <w:p w:rsidR="00871D52" w:rsidRPr="00E743CD" w:rsidRDefault="00871D52" w:rsidP="00871D52">
      <w:pPr>
        <w:jc w:val="both"/>
        <w:rPr>
          <w:szCs w:val="28"/>
        </w:rPr>
      </w:pPr>
      <w:r>
        <w:rPr>
          <w:szCs w:val="28"/>
        </w:rPr>
        <w:t>Губернатор</w:t>
      </w:r>
      <w:r w:rsidRPr="00E743CD">
        <w:rPr>
          <w:szCs w:val="28"/>
        </w:rPr>
        <w:t xml:space="preserve"> края</w:t>
      </w:r>
      <w:r>
        <w:rPr>
          <w:szCs w:val="28"/>
        </w:rPr>
        <w:tab/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Pr="00E743CD">
        <w:rPr>
          <w:szCs w:val="28"/>
        </w:rPr>
        <w:t xml:space="preserve"> </w:t>
      </w:r>
      <w:r>
        <w:rPr>
          <w:szCs w:val="28"/>
        </w:rPr>
        <w:t>О.Н. Кожемяко</w:t>
      </w:r>
    </w:p>
    <w:p w:rsidR="00871D52" w:rsidRPr="00283C6A" w:rsidRDefault="00871D52" w:rsidP="00871D52">
      <w:pPr>
        <w:jc w:val="both"/>
        <w:rPr>
          <w:szCs w:val="28"/>
        </w:rPr>
      </w:pPr>
    </w:p>
    <w:p w:rsidR="00871D52" w:rsidRDefault="00871D52">
      <w:pPr>
        <w:ind w:firstLine="720"/>
      </w:pPr>
    </w:p>
    <w:sectPr w:rsidR="00871D52" w:rsidSect="00E7142F">
      <w:headerReference w:type="default" r:id="rId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1398" w:rsidRDefault="00C01398">
      <w:r>
        <w:separator/>
      </w:r>
    </w:p>
  </w:endnote>
  <w:endnote w:type="continuationSeparator" w:id="0">
    <w:p w:rsidR="00C01398" w:rsidRDefault="00C013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1398" w:rsidRDefault="00C01398">
      <w:r>
        <w:separator/>
      </w:r>
    </w:p>
  </w:footnote>
  <w:footnote w:type="continuationSeparator" w:id="0">
    <w:p w:rsidR="00C01398" w:rsidRDefault="00C013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806660"/>
      <w:docPartObj>
        <w:docPartGallery w:val="Page Numbers (Top of Page)"/>
        <w:docPartUnique/>
      </w:docPartObj>
    </w:sdtPr>
    <w:sdtEndPr/>
    <w:sdtContent>
      <w:p w:rsidR="00E7142F" w:rsidRDefault="00E7142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6189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D52"/>
    <w:rsid w:val="000A3E88"/>
    <w:rsid w:val="001200D8"/>
    <w:rsid w:val="001464BE"/>
    <w:rsid w:val="001E4446"/>
    <w:rsid w:val="0021139D"/>
    <w:rsid w:val="00223F9A"/>
    <w:rsid w:val="00234B47"/>
    <w:rsid w:val="00286189"/>
    <w:rsid w:val="003320C1"/>
    <w:rsid w:val="003908E9"/>
    <w:rsid w:val="003A3959"/>
    <w:rsid w:val="004637A8"/>
    <w:rsid w:val="00491601"/>
    <w:rsid w:val="00527EA5"/>
    <w:rsid w:val="00552020"/>
    <w:rsid w:val="00561BC4"/>
    <w:rsid w:val="005E14FD"/>
    <w:rsid w:val="0067451C"/>
    <w:rsid w:val="00725B85"/>
    <w:rsid w:val="00802F5E"/>
    <w:rsid w:val="00871D52"/>
    <w:rsid w:val="008B1507"/>
    <w:rsid w:val="008B31EA"/>
    <w:rsid w:val="009A36AD"/>
    <w:rsid w:val="009B140B"/>
    <w:rsid w:val="009B1915"/>
    <w:rsid w:val="00A021A4"/>
    <w:rsid w:val="00A14297"/>
    <w:rsid w:val="00B16375"/>
    <w:rsid w:val="00BA7A88"/>
    <w:rsid w:val="00BF5C77"/>
    <w:rsid w:val="00C01398"/>
    <w:rsid w:val="00C15976"/>
    <w:rsid w:val="00CE65AB"/>
    <w:rsid w:val="00D5684C"/>
    <w:rsid w:val="00D97968"/>
    <w:rsid w:val="00DD0011"/>
    <w:rsid w:val="00E7142F"/>
    <w:rsid w:val="00ED4E8A"/>
    <w:rsid w:val="00EE277D"/>
    <w:rsid w:val="00F44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476A2D"/>
  <w15:chartTrackingRefBased/>
  <w15:docId w15:val="{E4786BE4-8DDB-48A5-8762-9C98A0A7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71D5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Стиль в законе"/>
    <w:basedOn w:val="a"/>
    <w:rsid w:val="00871D52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basedOn w:val="a0"/>
    <w:link w:val="a3"/>
    <w:uiPriority w:val="99"/>
    <w:rsid w:val="00E7142F"/>
    <w:rPr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BF5C7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F5C77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5E14FD"/>
    <w:rPr>
      <w:sz w:val="28"/>
    </w:rPr>
  </w:style>
  <w:style w:type="paragraph" w:styleId="aa">
    <w:name w:val="Body Text"/>
    <w:basedOn w:val="a"/>
    <w:link w:val="ab"/>
    <w:rsid w:val="00286189"/>
    <w:pPr>
      <w:spacing w:after="120"/>
    </w:pPr>
  </w:style>
  <w:style w:type="character" w:customStyle="1" w:styleId="ab">
    <w:name w:val="Основной текст Знак"/>
    <w:basedOn w:val="a0"/>
    <w:link w:val="aa"/>
    <w:rsid w:val="0028618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udnikova_a_a\Desktop\&#1064;&#1072;&#1073;&#1083;&#1086;&#1085;&#1099;_&#1085;&#1086;&#1074;&#1099;&#1077;\&#1047;&#1072;&#1082;&#1086;&#108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</Template>
  <TotalTime>7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Прудникова Анна Александровна</dc:creator>
  <cp:keywords/>
  <dc:description/>
  <cp:lastModifiedBy>Прудникова Анна Александровна</cp:lastModifiedBy>
  <cp:revision>12</cp:revision>
  <cp:lastPrinted>2019-05-12T23:38:00Z</cp:lastPrinted>
  <dcterms:created xsi:type="dcterms:W3CDTF">2019-01-17T04:29:00Z</dcterms:created>
  <dcterms:modified xsi:type="dcterms:W3CDTF">2019-05-13T23:55:00Z</dcterms:modified>
</cp:coreProperties>
</file>