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9pt;height:45.4pt" o:ole="" fillcolor="window">
            <v:imagedata r:id="rId8" o:title="" grayscale="t"/>
          </v:shape>
          <o:OLEObject Type="Embed" ProgID="Word.Picture.8" ShapeID="_x0000_i1025" DrawAspect="Content" ObjectID="_161995715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0A41CD" w:rsidP="006477ED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461561">
              <w:rPr>
                <w:sz w:val="24"/>
              </w:rPr>
              <w:t>7</w:t>
            </w:r>
            <w:bookmarkStart w:id="0" w:name="_GoBack"/>
            <w:bookmarkEnd w:id="0"/>
            <w:r w:rsidR="00833C1D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136E5" w:rsidP="009136E5">
            <w:pPr>
              <w:ind w:left="-107"/>
              <w:jc w:val="both"/>
            </w:pPr>
            <w:r>
              <w:t xml:space="preserve">О проекте постановления </w:t>
            </w:r>
            <w:proofErr w:type="spellStart"/>
            <w:proofErr w:type="gramStart"/>
            <w:r>
              <w:t>Законода</w:t>
            </w:r>
            <w:proofErr w:type="spellEnd"/>
            <w:r>
              <w:t>-тельного</w:t>
            </w:r>
            <w:proofErr w:type="gramEnd"/>
            <w:r>
              <w:t xml:space="preserve"> Собрания Приморского края "</w:t>
            </w:r>
            <w:r w:rsidRPr="000F0715">
              <w:t>О внесении изменений в прило</w:t>
            </w:r>
            <w:r>
              <w:t xml:space="preserve">жение к постановлению </w:t>
            </w:r>
            <w:r w:rsidRPr="000F0715">
              <w:t>Законодательного Собрания Приморского кра</w:t>
            </w:r>
            <w:r>
              <w:t xml:space="preserve">я от 07.08.2002 </w:t>
            </w:r>
            <w:r w:rsidRPr="000F0715">
              <w:t>№ 36 "О Регламенте Законод</w:t>
            </w:r>
            <w:r>
              <w:t>а</w:t>
            </w:r>
            <w:r w:rsidRPr="000F0715">
              <w:t>тельного Собрания Приморского края"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B46CD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</w:t>
      </w:r>
      <w:r w:rsidR="00170EC3">
        <w:t>подготовленный комитетом Законодательного Собрания Приморского края по бюджетно-налоговой политике и финансовым ресурсам</w:t>
      </w:r>
      <w:r>
        <w:t xml:space="preserve"> проект </w:t>
      </w:r>
      <w:r w:rsidR="009136E5">
        <w:t>постановления Законодательного Собрания "</w:t>
      </w:r>
      <w:r w:rsidR="009136E5" w:rsidRPr="000F0715">
        <w:t>О внесении изменений в прило</w:t>
      </w:r>
      <w:r w:rsidR="009136E5">
        <w:t xml:space="preserve">жение к постановлению </w:t>
      </w:r>
      <w:r w:rsidR="009136E5" w:rsidRPr="000F0715">
        <w:t>Законодательного Собрания Приморского кра</w:t>
      </w:r>
      <w:r w:rsidR="009136E5">
        <w:t xml:space="preserve">я от 07.08.2002 </w:t>
      </w:r>
      <w:r w:rsidR="009136E5" w:rsidRPr="000F0715">
        <w:t>№ 36 "О Регламенте Законод</w:t>
      </w:r>
      <w:r w:rsidR="009136E5">
        <w:t>а</w:t>
      </w:r>
      <w:r w:rsidR="009136E5" w:rsidRPr="000F0715">
        <w:t>тельного Собрания Приморского края"</w:t>
      </w:r>
      <w:r w:rsidR="00440C0F">
        <w:t xml:space="preserve">, </w:t>
      </w:r>
      <w:r w:rsidR="00396925"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076AF3" w:rsidP="00396925">
      <w:pPr>
        <w:ind w:firstLine="709"/>
        <w:jc w:val="both"/>
      </w:pPr>
      <w:r>
        <w:t xml:space="preserve">Внести в качестве законодательной инициативы проект </w:t>
      </w:r>
      <w:r w:rsidR="009136E5">
        <w:t>постановления Законодательного Собрания "</w:t>
      </w:r>
      <w:r w:rsidR="009136E5" w:rsidRPr="000F0715">
        <w:t>О внесении изменений в прило</w:t>
      </w:r>
      <w:r w:rsidR="009136E5">
        <w:t xml:space="preserve">жение к постановлению </w:t>
      </w:r>
      <w:r w:rsidR="009136E5" w:rsidRPr="000F0715">
        <w:t>Законодательного Собрания Приморского кра</w:t>
      </w:r>
      <w:r w:rsidR="009136E5">
        <w:t xml:space="preserve">я от 07.08.2002 </w:t>
      </w:r>
      <w:r w:rsidR="009136E5" w:rsidRPr="000F0715">
        <w:t>№ 36 "О Регламенте Законод</w:t>
      </w:r>
      <w:r w:rsidR="009136E5">
        <w:t>а</w:t>
      </w:r>
      <w:r w:rsidR="009136E5" w:rsidRPr="000F0715">
        <w:t>тельного Собрания Приморского края"</w:t>
      </w:r>
      <w:r>
        <w:t xml:space="preserve"> на рассмотрение Законодательного Собрания</w:t>
      </w:r>
      <w:r w:rsidR="00396925">
        <w:t xml:space="preserve">. </w:t>
      </w:r>
    </w:p>
    <w:p w:rsidR="00396925" w:rsidRDefault="00396925" w:rsidP="00396925">
      <w:pPr>
        <w:ind w:firstLine="709"/>
        <w:jc w:val="both"/>
      </w:pPr>
    </w:p>
    <w:p w:rsidR="006477ED" w:rsidRDefault="00396925" w:rsidP="00A91D0C">
      <w:pPr>
        <w:jc w:val="both"/>
      </w:pPr>
      <w:r>
        <w:tab/>
      </w:r>
    </w:p>
    <w:p w:rsidR="00262B60" w:rsidRDefault="00262B60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F6E" w:rsidRDefault="00DA7F6E">
      <w:r>
        <w:separator/>
      </w:r>
    </w:p>
  </w:endnote>
  <w:endnote w:type="continuationSeparator" w:id="0">
    <w:p w:rsidR="00DA7F6E" w:rsidRDefault="00DA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F6E" w:rsidRDefault="00DA7F6E">
      <w:r>
        <w:separator/>
      </w:r>
    </w:p>
  </w:footnote>
  <w:footnote w:type="continuationSeparator" w:id="0">
    <w:p w:rsidR="00DA7F6E" w:rsidRDefault="00DA7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477E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6AF3"/>
    <w:rsid w:val="00080DED"/>
    <w:rsid w:val="000A41CD"/>
    <w:rsid w:val="00160F97"/>
    <w:rsid w:val="00164C8D"/>
    <w:rsid w:val="00170EC3"/>
    <w:rsid w:val="001B3A35"/>
    <w:rsid w:val="001C5162"/>
    <w:rsid w:val="0020003C"/>
    <w:rsid w:val="00262B60"/>
    <w:rsid w:val="002E1163"/>
    <w:rsid w:val="002E6B4C"/>
    <w:rsid w:val="00357541"/>
    <w:rsid w:val="00383131"/>
    <w:rsid w:val="00396925"/>
    <w:rsid w:val="003B46CD"/>
    <w:rsid w:val="003B4C86"/>
    <w:rsid w:val="003D4A28"/>
    <w:rsid w:val="003F2358"/>
    <w:rsid w:val="003F3C80"/>
    <w:rsid w:val="00440C0F"/>
    <w:rsid w:val="00454136"/>
    <w:rsid w:val="00461561"/>
    <w:rsid w:val="00461E2B"/>
    <w:rsid w:val="004B0E10"/>
    <w:rsid w:val="00510E14"/>
    <w:rsid w:val="005641C3"/>
    <w:rsid w:val="006477ED"/>
    <w:rsid w:val="00677544"/>
    <w:rsid w:val="006828DB"/>
    <w:rsid w:val="00692D49"/>
    <w:rsid w:val="007128C1"/>
    <w:rsid w:val="007258FB"/>
    <w:rsid w:val="00751091"/>
    <w:rsid w:val="007D2FC4"/>
    <w:rsid w:val="007E1739"/>
    <w:rsid w:val="007F0598"/>
    <w:rsid w:val="00832319"/>
    <w:rsid w:val="00833C1D"/>
    <w:rsid w:val="008602F8"/>
    <w:rsid w:val="0087792E"/>
    <w:rsid w:val="009136E5"/>
    <w:rsid w:val="00952275"/>
    <w:rsid w:val="0099314B"/>
    <w:rsid w:val="009E5CD9"/>
    <w:rsid w:val="009F0165"/>
    <w:rsid w:val="009F626B"/>
    <w:rsid w:val="00A14FF2"/>
    <w:rsid w:val="00A477EB"/>
    <w:rsid w:val="00A91D0C"/>
    <w:rsid w:val="00A92F13"/>
    <w:rsid w:val="00AC372B"/>
    <w:rsid w:val="00B668A9"/>
    <w:rsid w:val="00B803DE"/>
    <w:rsid w:val="00BE16C2"/>
    <w:rsid w:val="00C12BD9"/>
    <w:rsid w:val="00C9335B"/>
    <w:rsid w:val="00C958B6"/>
    <w:rsid w:val="00D17A7A"/>
    <w:rsid w:val="00DA7F6E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AE9E4-49F9-42F0-82CA-C1611581C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17</cp:revision>
  <cp:lastPrinted>2019-05-08T05:27:00Z</cp:lastPrinted>
  <dcterms:created xsi:type="dcterms:W3CDTF">2019-01-13T23:41:00Z</dcterms:created>
  <dcterms:modified xsi:type="dcterms:W3CDTF">2019-05-21T05:19:00Z</dcterms:modified>
</cp:coreProperties>
</file>