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951509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4A289E" w:rsidP="005F03B4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</w:t>
            </w:r>
            <w:r w:rsidR="00FF561E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D06698">
            <w:pPr>
              <w:jc w:val="both"/>
            </w:pPr>
            <w:r>
              <w:t>О проекте закона Приморского края "</w:t>
            </w:r>
            <w:r w:rsidR="005F03B4" w:rsidRPr="005F03B4">
      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</w:t>
            </w:r>
            <w:r w:rsidR="005F03B4">
              <w:t>ных отношений в Приморском крае</w:t>
            </w:r>
            <w:r w:rsidR="00B07526" w:rsidRPr="00B07526">
              <w:t>"</w:t>
            </w:r>
            <w:r w:rsidR="000413C2">
              <w:t xml:space="preserve"> </w:t>
            </w:r>
            <w:r>
              <w:t>(</w:t>
            </w:r>
            <w:r w:rsidR="00D06698">
              <w:t xml:space="preserve">третье </w:t>
            </w:r>
            <w:r>
              <w:t>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 и обсудив проект закона Приморского края "</w:t>
      </w:r>
      <w:r w:rsidR="00C020AD" w:rsidRPr="00C020AD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C020AD">
        <w:t>"</w:t>
      </w:r>
      <w:r w:rsidR="000413C2">
        <w:t>,</w:t>
      </w:r>
      <w:r>
        <w:t xml:space="preserve"> </w:t>
      </w:r>
      <w:r w:rsidR="00D06698">
        <w:t>подготовленный к рассмотрению в третьем чтении</w:t>
      </w:r>
      <w:r w:rsidR="00A16ED4"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 w:rsidR="0062786B">
        <w:t>1.</w:t>
      </w:r>
      <w:r>
        <w:t>Рассмотреть</w:t>
      </w:r>
      <w:proofErr w:type="spellEnd"/>
      <w:r>
        <w:t xml:space="preserve"> проект закона Приморского края "</w:t>
      </w:r>
      <w:r w:rsidR="00F64E18" w:rsidRPr="00F64E18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F64E18">
        <w:t xml:space="preserve"> </w:t>
      </w:r>
      <w:r>
        <w:t>в</w:t>
      </w:r>
      <w:r w:rsidR="0062786B">
        <w:t xml:space="preserve"> </w:t>
      </w:r>
      <w:r w:rsidR="00D06698">
        <w:t xml:space="preserve">третьем </w:t>
      </w:r>
      <w:r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D06698">
        <w:t>2</w:t>
      </w:r>
      <w:r>
        <w:t>.Рекомендовать</w:t>
      </w:r>
      <w:proofErr w:type="spellEnd"/>
      <w:r>
        <w:t xml:space="preserve"> Законодательному Собранию принять указанный законопроект в</w:t>
      </w:r>
      <w:r w:rsidR="0062786B">
        <w:t xml:space="preserve"> </w:t>
      </w:r>
      <w:proofErr w:type="gramStart"/>
      <w:r w:rsidR="00D06698">
        <w:t>третьем</w:t>
      </w:r>
      <w:proofErr w:type="gramEnd"/>
      <w:r w:rsidR="00D06698">
        <w:t xml:space="preserve"> </w:t>
      </w:r>
      <w:r>
        <w:t>чтении</w:t>
      </w:r>
      <w:r w:rsidR="00D06698">
        <w:t>.</w:t>
      </w:r>
      <w:r w:rsidR="0062786B">
        <w:t xml:space="preserve"> </w:t>
      </w:r>
    </w:p>
    <w:p w:rsidR="003400ED" w:rsidRDefault="003400ED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F64E1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 w:rsidR="003400ED">
        <w:t>3</w:t>
      </w:r>
      <w:r w:rsidR="0026074E">
        <w:t>.</w:t>
      </w:r>
      <w:r w:rsidR="0026074E">
        <w:rPr>
          <w:szCs w:val="28"/>
        </w:rPr>
        <w:t>Поручить</w:t>
      </w:r>
      <w:proofErr w:type="spellEnd"/>
      <w:r>
        <w:rPr>
          <w:szCs w:val="28"/>
        </w:rPr>
        <w:t xml:space="preserve"> Романову Всеволоду Геннадьевичу</w:t>
      </w:r>
      <w:r w:rsidR="005A05D0">
        <w:rPr>
          <w:szCs w:val="28"/>
        </w:rPr>
        <w:t>, заместителю</w:t>
      </w:r>
      <w:r w:rsidR="0026074E"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="0026074E"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 w:rsidR="0026074E">
        <w:rPr>
          <w:szCs w:val="28"/>
        </w:rPr>
        <w:t>,</w:t>
      </w:r>
      <w:r w:rsidR="0026074E" w:rsidRPr="004B10BC">
        <w:rPr>
          <w:szCs w:val="28"/>
        </w:rPr>
        <w:t xml:space="preserve"> </w:t>
      </w:r>
      <w:r w:rsidR="0026074E"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DD57B7" w:rsidP="00F64E1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 w:rsidR="003400ED">
        <w:rPr>
          <w:szCs w:val="28"/>
        </w:rPr>
        <w:t>4</w:t>
      </w:r>
      <w:r w:rsidR="0026074E">
        <w:rPr>
          <w:szCs w:val="28"/>
        </w:rPr>
        <w:t>.Определить</w:t>
      </w:r>
      <w:proofErr w:type="spellEnd"/>
      <w:r w:rsidR="0026074E">
        <w:rPr>
          <w:szCs w:val="28"/>
        </w:rPr>
        <w:t xml:space="preserve"> время для рассмотрения данного вопроса на заседан</w:t>
      </w:r>
      <w:r w:rsidR="006F6AE2">
        <w:rPr>
          <w:szCs w:val="28"/>
        </w:rPr>
        <w:t>ии Законодательного Собрания</w:t>
      </w:r>
      <w:r w:rsidR="003400ED">
        <w:rPr>
          <w:szCs w:val="28"/>
        </w:rPr>
        <w:t xml:space="preserve"> – 5</w:t>
      </w:r>
      <w:r w:rsidR="0026074E">
        <w:rPr>
          <w:szCs w:val="28"/>
        </w:rPr>
        <w:t xml:space="preserve"> минут, в том числе для доклада – </w:t>
      </w:r>
      <w:r w:rsidR="003400ED">
        <w:rPr>
          <w:szCs w:val="28"/>
        </w:rPr>
        <w:t>1</w:t>
      </w:r>
      <w:r w:rsidR="0026074E">
        <w:rPr>
          <w:szCs w:val="28"/>
        </w:rPr>
        <w:t xml:space="preserve"> м</w:t>
      </w:r>
      <w:r w:rsidR="003400ED">
        <w:rPr>
          <w:szCs w:val="28"/>
        </w:rPr>
        <w:t>инута</w:t>
      </w:r>
      <w:r>
        <w:rPr>
          <w:szCs w:val="28"/>
        </w:rPr>
        <w:t>.</w:t>
      </w:r>
      <w:r w:rsidR="0026074E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D57B7" w:rsidRDefault="00DD57B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ED1B0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lastRenderedPageBreak/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357541" w:rsidSect="00896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8F" w:rsidRDefault="00A00E8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8F" w:rsidRDefault="00A00E8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8F" w:rsidRDefault="00A00E8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8F" w:rsidRDefault="00A00E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00E8F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8F" w:rsidRDefault="00A00E8F" w:rsidP="00A00E8F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160F97"/>
    <w:rsid w:val="00192A16"/>
    <w:rsid w:val="001B3A35"/>
    <w:rsid w:val="001C5162"/>
    <w:rsid w:val="0020003C"/>
    <w:rsid w:val="0026074E"/>
    <w:rsid w:val="002F3463"/>
    <w:rsid w:val="003400ED"/>
    <w:rsid w:val="00357541"/>
    <w:rsid w:val="00383131"/>
    <w:rsid w:val="003B4C86"/>
    <w:rsid w:val="003B681C"/>
    <w:rsid w:val="003D3B5A"/>
    <w:rsid w:val="003D4A28"/>
    <w:rsid w:val="003F2358"/>
    <w:rsid w:val="00461E2B"/>
    <w:rsid w:val="004A289E"/>
    <w:rsid w:val="00585863"/>
    <w:rsid w:val="005A05D0"/>
    <w:rsid w:val="005F03B4"/>
    <w:rsid w:val="00624BBF"/>
    <w:rsid w:val="0062786B"/>
    <w:rsid w:val="00692D49"/>
    <w:rsid w:val="006A6694"/>
    <w:rsid w:val="006F6AE2"/>
    <w:rsid w:val="007128C1"/>
    <w:rsid w:val="007258FB"/>
    <w:rsid w:val="00751091"/>
    <w:rsid w:val="007F0598"/>
    <w:rsid w:val="007F51EC"/>
    <w:rsid w:val="008045A9"/>
    <w:rsid w:val="00815F2A"/>
    <w:rsid w:val="008602F8"/>
    <w:rsid w:val="0087792E"/>
    <w:rsid w:val="00883DE7"/>
    <w:rsid w:val="00896C69"/>
    <w:rsid w:val="009637B6"/>
    <w:rsid w:val="0099314B"/>
    <w:rsid w:val="009E5CD9"/>
    <w:rsid w:val="009F0165"/>
    <w:rsid w:val="009F626B"/>
    <w:rsid w:val="00A00E8F"/>
    <w:rsid w:val="00A16ED4"/>
    <w:rsid w:val="00B07526"/>
    <w:rsid w:val="00B668A9"/>
    <w:rsid w:val="00B803DE"/>
    <w:rsid w:val="00BE16C2"/>
    <w:rsid w:val="00C020AD"/>
    <w:rsid w:val="00C9335B"/>
    <w:rsid w:val="00C958B6"/>
    <w:rsid w:val="00CC2F26"/>
    <w:rsid w:val="00D06698"/>
    <w:rsid w:val="00D17A7A"/>
    <w:rsid w:val="00DD57B7"/>
    <w:rsid w:val="00E326C2"/>
    <w:rsid w:val="00E77161"/>
    <w:rsid w:val="00E85955"/>
    <w:rsid w:val="00ED1B0E"/>
    <w:rsid w:val="00F01DD8"/>
    <w:rsid w:val="00F64E18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  <w:style w:type="paragraph" w:styleId="a6">
    <w:name w:val="Balloon Text"/>
    <w:basedOn w:val="a"/>
    <w:link w:val="a7"/>
    <w:rsid w:val="00A00E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00E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2019-01-15T04:12:00Z</cp:lastPrinted>
  <dcterms:created xsi:type="dcterms:W3CDTF">2019-05-14T06:06:00Z</dcterms:created>
  <dcterms:modified xsi:type="dcterms:W3CDTF">2019-05-16T02:32:00Z</dcterms:modified>
</cp:coreProperties>
</file>