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FC3" w:rsidRDefault="000A7FC3" w:rsidP="00383131">
      <w:pPr>
        <w:spacing w:line="360" w:lineRule="auto"/>
        <w:jc w:val="center"/>
      </w:pPr>
      <w:r w:rsidRPr="00F8107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9596722" r:id="rId7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/>
      </w:tblPr>
      <w:tblGrid>
        <w:gridCol w:w="142"/>
        <w:gridCol w:w="3241"/>
        <w:gridCol w:w="1472"/>
        <w:gridCol w:w="3162"/>
        <w:gridCol w:w="771"/>
        <w:gridCol w:w="922"/>
      </w:tblGrid>
      <w:tr w:rsidR="000A7FC3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0A7FC3" w:rsidRPr="00E77161" w:rsidRDefault="000A7FC3">
            <w:pPr>
              <w:pStyle w:val="Heading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0A7FC3" w:rsidRPr="00383131" w:rsidRDefault="000A7FC3" w:rsidP="00383131">
            <w:pPr>
              <w:rPr>
                <w:sz w:val="20"/>
              </w:rPr>
            </w:pPr>
          </w:p>
          <w:p w:rsidR="000A7FC3" w:rsidRDefault="000A7FC3" w:rsidP="003F2358">
            <w:pPr>
              <w:pStyle w:val="Heading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0A7FC3" w:rsidRPr="00E77161" w:rsidRDefault="000A7FC3">
            <w:pPr>
              <w:pStyle w:val="Heading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0A7FC3" w:rsidRPr="009F0165" w:rsidRDefault="000A7FC3" w:rsidP="009F0165">
            <w:pPr>
              <w:rPr>
                <w:sz w:val="20"/>
              </w:rPr>
            </w:pPr>
          </w:p>
        </w:tc>
      </w:tr>
      <w:tr w:rsidR="000A7FC3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0A7FC3" w:rsidRPr="00080DED" w:rsidRDefault="000A7FC3" w:rsidP="00546392">
            <w:pPr>
              <w:ind w:left="-107"/>
              <w:rPr>
                <w:sz w:val="24"/>
              </w:rPr>
            </w:pPr>
            <w:r>
              <w:rPr>
                <w:sz w:val="24"/>
              </w:rPr>
              <w:t>21.05.2019</w:t>
            </w:r>
          </w:p>
        </w:tc>
        <w:tc>
          <w:tcPr>
            <w:tcW w:w="2386" w:type="pct"/>
            <w:gridSpan w:val="2"/>
          </w:tcPr>
          <w:p w:rsidR="000A7FC3" w:rsidRDefault="000A7FC3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0A7FC3" w:rsidRPr="00D17A7A" w:rsidRDefault="000A7FC3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0A7FC3" w:rsidRPr="00D17A7A" w:rsidRDefault="000A7FC3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0A7FC3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0A7FC3" w:rsidRPr="003D4A28" w:rsidRDefault="000A7FC3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0A7FC3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0A7FC3" w:rsidRDefault="000A7FC3" w:rsidP="00E72552">
            <w:pPr>
              <w:jc w:val="both"/>
            </w:pPr>
            <w:r w:rsidRPr="001F6A51">
              <w:t>О реализации подпрограммы "Переселение граждан из аварийного жилищного фонда в Приморском крае" на 2013</w:t>
            </w:r>
            <w:r>
              <w:t>-</w:t>
            </w:r>
            <w:r w:rsidRPr="001F6A51">
              <w:t>2021 годы"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2013 - 2021 годы"</w:t>
            </w:r>
          </w:p>
        </w:tc>
      </w:tr>
    </w:tbl>
    <w:p w:rsidR="000A7FC3" w:rsidRDefault="000A7FC3" w:rsidP="0026074E">
      <w:pPr>
        <w:jc w:val="both"/>
      </w:pPr>
    </w:p>
    <w:p w:rsidR="000A7FC3" w:rsidRDefault="000A7FC3" w:rsidP="0026074E">
      <w:pPr>
        <w:jc w:val="both"/>
        <w:rPr>
          <w:szCs w:val="28"/>
        </w:rPr>
      </w:pPr>
      <w:r>
        <w:tab/>
        <w:t>Заслушав Марана Владимира Леонардовича, исполняющего</w:t>
      </w:r>
      <w:r w:rsidRPr="004753CB">
        <w:t xml:space="preserve"> обязанности директора департамента </w:t>
      </w:r>
      <w:r>
        <w:t xml:space="preserve">градостроительства </w:t>
      </w:r>
      <w:r w:rsidRPr="004753CB">
        <w:t>Приморского края</w:t>
      </w:r>
      <w:r>
        <w:t>,</w:t>
      </w:r>
      <w:r w:rsidRPr="00E72552">
        <w:t xml:space="preserve"> </w:t>
      </w:r>
      <w:r>
        <w:t xml:space="preserve"> с информацией о</w:t>
      </w:r>
      <w:r w:rsidRPr="00E72552">
        <w:t xml:space="preserve"> реализации подпрограммы "Переселение граждан из аварийного жилищного ф</w:t>
      </w:r>
      <w:r>
        <w:t>онда в Приморском крае" на 2013-</w:t>
      </w:r>
      <w:r w:rsidRPr="00E72552">
        <w:t>2021 годы"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2013 - 2021 годы"</w:t>
      </w:r>
      <w:r>
        <w:t xml:space="preserve">, </w:t>
      </w:r>
      <w:r>
        <w:rPr>
          <w:szCs w:val="28"/>
        </w:rPr>
        <w:t xml:space="preserve">комитет </w:t>
      </w:r>
    </w:p>
    <w:p w:rsidR="000A7FC3" w:rsidRDefault="000A7FC3" w:rsidP="0026074E">
      <w:pPr>
        <w:jc w:val="both"/>
      </w:pPr>
    </w:p>
    <w:p w:rsidR="000A7FC3" w:rsidRDefault="000A7FC3" w:rsidP="0026074E">
      <w:pPr>
        <w:jc w:val="both"/>
      </w:pPr>
      <w:r>
        <w:t>РЕШИЛ:</w:t>
      </w:r>
    </w:p>
    <w:p w:rsidR="000A7FC3" w:rsidRDefault="000A7FC3" w:rsidP="0026074E">
      <w:pPr>
        <w:jc w:val="both"/>
      </w:pPr>
    </w:p>
    <w:p w:rsidR="000A7FC3" w:rsidRDefault="000A7FC3" w:rsidP="0026074E">
      <w:pPr>
        <w:jc w:val="both"/>
      </w:pPr>
      <w:r>
        <w:tab/>
        <w:t>1.Принять информацию</w:t>
      </w:r>
      <w:r w:rsidRPr="007D651B">
        <w:t xml:space="preserve"> об исполнении </w:t>
      </w:r>
      <w:r w:rsidRPr="00AE39B2">
        <w:t xml:space="preserve">подпрограммы "Переселение граждан из аварийного жилищного фонда в Приморском крае" </w:t>
      </w:r>
      <w:r>
        <w:br/>
        <w:t>на 2013-</w:t>
      </w:r>
      <w:r w:rsidRPr="00AE39B2">
        <w:t>2021 годы"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2013 - 2021 годы"</w:t>
      </w:r>
    </w:p>
    <w:p w:rsidR="000A7FC3" w:rsidRDefault="000A7FC3" w:rsidP="0026074E">
      <w:pPr>
        <w:jc w:val="both"/>
      </w:pPr>
      <w:r>
        <w:t>к сведению.</w:t>
      </w:r>
    </w:p>
    <w:p w:rsidR="000A7FC3" w:rsidRDefault="000A7FC3" w:rsidP="0026074E">
      <w:pPr>
        <w:jc w:val="both"/>
      </w:pPr>
    </w:p>
    <w:p w:rsidR="000A7FC3" w:rsidRDefault="000A7FC3" w:rsidP="007D651B">
      <w:pPr>
        <w:ind w:firstLine="709"/>
        <w:jc w:val="both"/>
      </w:pPr>
      <w:r>
        <w:t>2.Отметить в целом высокий (97%) уровень реализации основных показателей подпрограммы.</w:t>
      </w:r>
    </w:p>
    <w:p w:rsidR="000A7FC3" w:rsidRDefault="000A7FC3" w:rsidP="007D651B">
      <w:pPr>
        <w:ind w:firstLine="709"/>
        <w:jc w:val="both"/>
      </w:pPr>
    </w:p>
    <w:p w:rsidR="000A7FC3" w:rsidRDefault="000A7FC3" w:rsidP="00A10CD5">
      <w:pPr>
        <w:ind w:firstLine="709"/>
        <w:jc w:val="both"/>
      </w:pPr>
      <w:r>
        <w:t>3.Рекомендовать:</w:t>
      </w:r>
    </w:p>
    <w:p w:rsidR="000A7FC3" w:rsidRDefault="000A7FC3" w:rsidP="00A10CD5">
      <w:pPr>
        <w:ind w:firstLine="709"/>
        <w:jc w:val="both"/>
      </w:pPr>
      <w:r>
        <w:t xml:space="preserve">временно исполняющему обязанности вице-губернатора </w:t>
      </w:r>
      <w:r w:rsidRPr="005D59D3">
        <w:t>Приморского края</w:t>
      </w:r>
      <w:r>
        <w:t xml:space="preserve"> Петрову М.В. усилить контроль за своевременным использованием бюджетных средств, предусмотренных на завершение мероприятий по переселению граждан </w:t>
      </w:r>
      <w:r w:rsidRPr="005937FE">
        <w:t>из аварийного жилищного фонда в 2019 году;</w:t>
      </w:r>
    </w:p>
    <w:p w:rsidR="000A7FC3" w:rsidRDefault="000A7FC3" w:rsidP="00A10CD5">
      <w:pPr>
        <w:ind w:firstLine="709"/>
        <w:jc w:val="both"/>
      </w:pPr>
    </w:p>
    <w:p w:rsidR="000A7FC3" w:rsidRDefault="000A7FC3" w:rsidP="00A10CD5">
      <w:pPr>
        <w:ind w:firstLine="709"/>
        <w:jc w:val="both"/>
      </w:pPr>
      <w:r>
        <w:t>департаменту градостроительства Приморского края, как главному распорядителю бюджетных средств, оказывать всестороннее содействие органам местного самоуправления в проведении мероприятий по завершению строительства жилых домов в Посьетском и Хасанском городских поселениях Хасанского муниципального района в согласованные сроки и последующем переселении граждан из аварийного жилищного фонда в указанных поселениях до конца 2019 года.</w:t>
      </w:r>
    </w:p>
    <w:p w:rsidR="000A7FC3" w:rsidRDefault="000A7FC3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0A7FC3" w:rsidRPr="004A0E3F" w:rsidRDefault="000A7FC3" w:rsidP="0026074E">
      <w:pPr>
        <w:pStyle w:val="Header"/>
        <w:tabs>
          <w:tab w:val="clear" w:pos="4153"/>
          <w:tab w:val="clear" w:pos="8306"/>
        </w:tabs>
        <w:jc w:val="both"/>
        <w:rPr>
          <w:i/>
          <w:szCs w:val="28"/>
        </w:rPr>
      </w:pPr>
      <w:r>
        <w:rPr>
          <w:szCs w:val="28"/>
        </w:rPr>
        <w:tab/>
        <w:t>4.Направить настоящее решение врио вице-губернатора Приморского края Петрову М.В, в департамент градостроительства Приморского края</w:t>
      </w:r>
      <w:r w:rsidRPr="004A0E3F">
        <w:rPr>
          <w:i/>
          <w:szCs w:val="28"/>
        </w:rPr>
        <w:t>.</w:t>
      </w:r>
    </w:p>
    <w:p w:rsidR="000A7FC3" w:rsidRDefault="000A7FC3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0A7FC3" w:rsidRDefault="000A7FC3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0A7FC3" w:rsidRDefault="000A7FC3" w:rsidP="0026074E">
      <w:pPr>
        <w:pStyle w:val="Header"/>
        <w:tabs>
          <w:tab w:val="clear" w:pos="4153"/>
          <w:tab w:val="clear" w:pos="8306"/>
        </w:tabs>
        <w:jc w:val="both"/>
        <w:rPr>
          <w:szCs w:val="28"/>
        </w:rPr>
      </w:pPr>
    </w:p>
    <w:p w:rsidR="000A7FC3" w:rsidRDefault="000A7FC3" w:rsidP="0026074E">
      <w:pPr>
        <w:pStyle w:val="Header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С.А. Ищенко</w:t>
      </w:r>
    </w:p>
    <w:p w:rsidR="000A7FC3" w:rsidRDefault="000A7FC3">
      <w:pPr>
        <w:pStyle w:val="Header"/>
        <w:tabs>
          <w:tab w:val="clear" w:pos="4153"/>
          <w:tab w:val="clear" w:pos="8306"/>
        </w:tabs>
      </w:pPr>
    </w:p>
    <w:sectPr w:rsidR="000A7FC3" w:rsidSect="008E1E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FC3" w:rsidRDefault="000A7FC3">
      <w:r>
        <w:separator/>
      </w:r>
    </w:p>
  </w:endnote>
  <w:endnote w:type="continuationSeparator" w:id="0">
    <w:p w:rsidR="000A7FC3" w:rsidRDefault="000A7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FC3" w:rsidRDefault="000A7FC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FC3" w:rsidRDefault="000A7FC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FC3" w:rsidRDefault="000A7FC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FC3" w:rsidRDefault="000A7FC3">
      <w:r>
        <w:separator/>
      </w:r>
    </w:p>
  </w:footnote>
  <w:footnote w:type="continuationSeparator" w:id="0">
    <w:p w:rsidR="000A7FC3" w:rsidRDefault="000A7F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FC3" w:rsidRDefault="000A7FC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FC3" w:rsidRDefault="000A7FC3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0A7FC3" w:rsidRDefault="000A7FC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FC3" w:rsidRDefault="000A7FC3" w:rsidP="00D12F58">
    <w:pPr>
      <w:pStyle w:val="Header"/>
      <w:jc w:val="right"/>
    </w:pPr>
    <w:r>
      <w:t>проект</w:t>
    </w:r>
    <w:bookmarkStart w:id="0" w:name="_GoBack"/>
    <w:bookmarkEnd w:id="0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05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637B6"/>
    <w:rsid w:val="00011497"/>
    <w:rsid w:val="00012EAB"/>
    <w:rsid w:val="00022B36"/>
    <w:rsid w:val="000235DD"/>
    <w:rsid w:val="00053C61"/>
    <w:rsid w:val="00080DED"/>
    <w:rsid w:val="000833AD"/>
    <w:rsid w:val="000A7FC3"/>
    <w:rsid w:val="000C03DD"/>
    <w:rsid w:val="000D0662"/>
    <w:rsid w:val="00127D02"/>
    <w:rsid w:val="00160F97"/>
    <w:rsid w:val="00170B58"/>
    <w:rsid w:val="00181655"/>
    <w:rsid w:val="001909A5"/>
    <w:rsid w:val="001A3D2F"/>
    <w:rsid w:val="001A6ED2"/>
    <w:rsid w:val="001B3A35"/>
    <w:rsid w:val="001C5162"/>
    <w:rsid w:val="001D7378"/>
    <w:rsid w:val="001F6A51"/>
    <w:rsid w:val="0020003C"/>
    <w:rsid w:val="0026074E"/>
    <w:rsid w:val="003016AA"/>
    <w:rsid w:val="00314966"/>
    <w:rsid w:val="00321E3F"/>
    <w:rsid w:val="00357541"/>
    <w:rsid w:val="00383131"/>
    <w:rsid w:val="003B4C86"/>
    <w:rsid w:val="003B681C"/>
    <w:rsid w:val="003D3B5A"/>
    <w:rsid w:val="003D4A28"/>
    <w:rsid w:val="003F2358"/>
    <w:rsid w:val="0040602C"/>
    <w:rsid w:val="0044557C"/>
    <w:rsid w:val="00461E2B"/>
    <w:rsid w:val="00466978"/>
    <w:rsid w:val="004753CB"/>
    <w:rsid w:val="004A0E3F"/>
    <w:rsid w:val="004A5598"/>
    <w:rsid w:val="0050019D"/>
    <w:rsid w:val="0050222A"/>
    <w:rsid w:val="00502B55"/>
    <w:rsid w:val="00546392"/>
    <w:rsid w:val="005673C4"/>
    <w:rsid w:val="005937FE"/>
    <w:rsid w:val="005C7EA4"/>
    <w:rsid w:val="005D59D3"/>
    <w:rsid w:val="0060167D"/>
    <w:rsid w:val="006128F4"/>
    <w:rsid w:val="006236B2"/>
    <w:rsid w:val="00624BBF"/>
    <w:rsid w:val="00664171"/>
    <w:rsid w:val="00680CCE"/>
    <w:rsid w:val="00692D49"/>
    <w:rsid w:val="00695495"/>
    <w:rsid w:val="006B6F95"/>
    <w:rsid w:val="007128C1"/>
    <w:rsid w:val="00721EC1"/>
    <w:rsid w:val="0072495B"/>
    <w:rsid w:val="007258FB"/>
    <w:rsid w:val="007461ED"/>
    <w:rsid w:val="0074780B"/>
    <w:rsid w:val="00751091"/>
    <w:rsid w:val="007D5DD9"/>
    <w:rsid w:val="007D651B"/>
    <w:rsid w:val="007E46D2"/>
    <w:rsid w:val="007F0598"/>
    <w:rsid w:val="007F132B"/>
    <w:rsid w:val="008045A9"/>
    <w:rsid w:val="00815E69"/>
    <w:rsid w:val="00840DA1"/>
    <w:rsid w:val="008602F8"/>
    <w:rsid w:val="00871647"/>
    <w:rsid w:val="0087438A"/>
    <w:rsid w:val="00877311"/>
    <w:rsid w:val="0087792E"/>
    <w:rsid w:val="008811D3"/>
    <w:rsid w:val="00887BA2"/>
    <w:rsid w:val="00892A06"/>
    <w:rsid w:val="008E1E67"/>
    <w:rsid w:val="009637B6"/>
    <w:rsid w:val="009726BA"/>
    <w:rsid w:val="0099314B"/>
    <w:rsid w:val="009E5CD9"/>
    <w:rsid w:val="009F0165"/>
    <w:rsid w:val="009F626B"/>
    <w:rsid w:val="00A10CD5"/>
    <w:rsid w:val="00A144DD"/>
    <w:rsid w:val="00A63A06"/>
    <w:rsid w:val="00A71D26"/>
    <w:rsid w:val="00AA577B"/>
    <w:rsid w:val="00AC59CD"/>
    <w:rsid w:val="00AE39B2"/>
    <w:rsid w:val="00B6204F"/>
    <w:rsid w:val="00B668A9"/>
    <w:rsid w:val="00B677BD"/>
    <w:rsid w:val="00B803DE"/>
    <w:rsid w:val="00B80A0C"/>
    <w:rsid w:val="00BA3758"/>
    <w:rsid w:val="00BD42FE"/>
    <w:rsid w:val="00BE16C2"/>
    <w:rsid w:val="00BE5D03"/>
    <w:rsid w:val="00BE703C"/>
    <w:rsid w:val="00C200F5"/>
    <w:rsid w:val="00C9335B"/>
    <w:rsid w:val="00C958B6"/>
    <w:rsid w:val="00CA1B91"/>
    <w:rsid w:val="00CA5898"/>
    <w:rsid w:val="00CC6E6A"/>
    <w:rsid w:val="00CD0943"/>
    <w:rsid w:val="00D027F9"/>
    <w:rsid w:val="00D042DD"/>
    <w:rsid w:val="00D05C00"/>
    <w:rsid w:val="00D102E1"/>
    <w:rsid w:val="00D12F58"/>
    <w:rsid w:val="00D17A7A"/>
    <w:rsid w:val="00D5773C"/>
    <w:rsid w:val="00D76490"/>
    <w:rsid w:val="00D9645A"/>
    <w:rsid w:val="00DC0AC5"/>
    <w:rsid w:val="00DE4B3F"/>
    <w:rsid w:val="00E06476"/>
    <w:rsid w:val="00E23AFD"/>
    <w:rsid w:val="00E326C2"/>
    <w:rsid w:val="00E35FC6"/>
    <w:rsid w:val="00E57E20"/>
    <w:rsid w:val="00E72552"/>
    <w:rsid w:val="00E77161"/>
    <w:rsid w:val="00E85955"/>
    <w:rsid w:val="00EC0F0A"/>
    <w:rsid w:val="00ED6CE8"/>
    <w:rsid w:val="00F01DD8"/>
    <w:rsid w:val="00F37AD9"/>
    <w:rsid w:val="00F66CFF"/>
    <w:rsid w:val="00F707E8"/>
    <w:rsid w:val="00F81079"/>
    <w:rsid w:val="00F86480"/>
    <w:rsid w:val="00FB6FB0"/>
    <w:rsid w:val="00FC2BA7"/>
    <w:rsid w:val="00FF78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079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8107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8107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81079"/>
    <w:pPr>
      <w:keepNext/>
      <w:jc w:val="center"/>
      <w:outlineLvl w:val="7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D4A28"/>
    <w:rPr>
      <w:rFonts w:ascii="Cambria" w:hAnsi="Cambria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2A9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2A9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2A93"/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rsid w:val="00F8107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E1E67"/>
    <w:rPr>
      <w:sz w:val="28"/>
    </w:rPr>
  </w:style>
  <w:style w:type="paragraph" w:styleId="Footer">
    <w:name w:val="footer"/>
    <w:basedOn w:val="Normal"/>
    <w:link w:val="FooterChar"/>
    <w:uiPriority w:val="99"/>
    <w:rsid w:val="00F8107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2A93"/>
    <w:rPr>
      <w:sz w:val="28"/>
      <w:szCs w:val="20"/>
    </w:rPr>
  </w:style>
  <w:style w:type="paragraph" w:styleId="BalloonText">
    <w:name w:val="Balloon Text"/>
    <w:basedOn w:val="Normal"/>
    <w:link w:val="BalloonTextChar"/>
    <w:uiPriority w:val="99"/>
    <w:rsid w:val="00D12F58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12F5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Собрания.dotx</Template>
  <TotalTime>7</TotalTime>
  <Pages>2</Pages>
  <Words>332</Words>
  <Characters>1894</Characters>
  <Application>Microsoft Office Outlook</Application>
  <DocSecurity>0</DocSecurity>
  <Lines>0</Lines>
  <Paragraphs>0</Paragraphs>
  <ScaleCrop>false</ScaleCrop>
  <Company>дума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Шмелева</dc:creator>
  <cp:keywords/>
  <dc:description/>
  <cp:lastModifiedBy>medvedev_g_v</cp:lastModifiedBy>
  <cp:revision>6</cp:revision>
  <cp:lastPrinted>2019-04-01T23:06:00Z</cp:lastPrinted>
  <dcterms:created xsi:type="dcterms:W3CDTF">2019-05-15T07:17:00Z</dcterms:created>
  <dcterms:modified xsi:type="dcterms:W3CDTF">2019-05-17T01:12:00Z</dcterms:modified>
</cp:coreProperties>
</file>