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A5B22" w:rsidRDefault="002B5ADE" w:rsidP="007A5B22">
            <w:pPr>
              <w:ind w:left="-107"/>
              <w:jc w:val="both"/>
              <w:rPr>
                <w:szCs w:val="28"/>
              </w:rPr>
            </w:pPr>
            <w:r w:rsidRPr="007A5B22">
              <w:rPr>
                <w:szCs w:val="28"/>
              </w:rPr>
              <w:t xml:space="preserve">О </w:t>
            </w:r>
            <w:r w:rsidR="003D10AA" w:rsidRPr="007A5B22">
              <w:rPr>
                <w:szCs w:val="28"/>
              </w:rPr>
              <w:t>З</w:t>
            </w:r>
            <w:r w:rsidRPr="007A5B22">
              <w:rPr>
                <w:szCs w:val="28"/>
              </w:rPr>
              <w:t>акон</w:t>
            </w:r>
            <w:r w:rsidR="003D10AA" w:rsidRPr="007A5B22">
              <w:rPr>
                <w:szCs w:val="28"/>
              </w:rPr>
              <w:t>е</w:t>
            </w:r>
            <w:r w:rsidRPr="007A5B22">
              <w:rPr>
                <w:szCs w:val="28"/>
              </w:rPr>
              <w:t xml:space="preserve"> Приморского края </w:t>
            </w:r>
            <w:r w:rsidR="00C63D44" w:rsidRPr="007A5B22">
              <w:rPr>
                <w:szCs w:val="28"/>
              </w:rPr>
              <w:br/>
            </w:r>
            <w:r w:rsidR="007A5B22" w:rsidRPr="007A5B22">
              <w:rPr>
                <w:szCs w:val="28"/>
              </w:rPr>
              <w:t>"О внесении изменения в статью 3 Закона Приморского края</w:t>
            </w:r>
            <w:r w:rsidR="007A5B22" w:rsidRPr="007A5B22">
              <w:rPr>
                <w:szCs w:val="28"/>
              </w:rPr>
              <w:br/>
              <w:t>"Об использовании лесов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3D10AA">
        <w:t>З</w:t>
      </w:r>
      <w:r w:rsidR="007A5B22">
        <w:rPr>
          <w:szCs w:val="28"/>
        </w:rPr>
        <w:t xml:space="preserve">акон Приморского края </w:t>
      </w:r>
      <w:r w:rsidR="007A5B22" w:rsidRPr="007A5B22">
        <w:rPr>
          <w:szCs w:val="28"/>
        </w:rPr>
        <w:t>"О внесении изменения в статью 3 Закона Приморского края</w:t>
      </w:r>
      <w:r w:rsidR="007A5B22">
        <w:rPr>
          <w:szCs w:val="28"/>
        </w:rPr>
        <w:t xml:space="preserve"> </w:t>
      </w:r>
      <w:bookmarkStart w:id="0" w:name="_GoBack"/>
      <w:bookmarkEnd w:id="0"/>
      <w:r w:rsidR="007A5B22" w:rsidRPr="007A5B22">
        <w:rPr>
          <w:szCs w:val="28"/>
        </w:rPr>
        <w:t>"Об использовании лесов в Приморском крае"</w:t>
      </w:r>
      <w:r>
        <w:t>.</w:t>
      </w:r>
    </w:p>
    <w:p w:rsidR="000E059F" w:rsidRDefault="000E059F" w:rsidP="005A7340">
      <w:pPr>
        <w:ind w:firstLine="709"/>
        <w:jc w:val="both"/>
      </w:pPr>
    </w:p>
    <w:p w:rsidR="003D10AA" w:rsidRDefault="003D10AA" w:rsidP="003D10AA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3D10AA" w:rsidRDefault="003D10AA" w:rsidP="003D10AA">
      <w:pPr>
        <w:pStyle w:val="a7"/>
        <w:ind w:firstLine="720"/>
      </w:pPr>
    </w:p>
    <w:p w:rsidR="00AA3543" w:rsidRDefault="003D10AA" w:rsidP="003D10A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8D1" w:rsidRDefault="00EF08D1">
      <w:r>
        <w:separator/>
      </w:r>
    </w:p>
  </w:endnote>
  <w:endnote w:type="continuationSeparator" w:id="0">
    <w:p w:rsidR="00EF08D1" w:rsidRDefault="00EF0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8D1" w:rsidRDefault="00EF08D1">
      <w:r>
        <w:separator/>
      </w:r>
    </w:p>
  </w:footnote>
  <w:footnote w:type="continuationSeparator" w:id="0">
    <w:p w:rsidR="00EF08D1" w:rsidRDefault="00EF0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10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40E59"/>
    <w:rsid w:val="00287DB8"/>
    <w:rsid w:val="002A49A2"/>
    <w:rsid w:val="002B5ADE"/>
    <w:rsid w:val="003325F4"/>
    <w:rsid w:val="00392E21"/>
    <w:rsid w:val="003D097A"/>
    <w:rsid w:val="003D10AA"/>
    <w:rsid w:val="00413939"/>
    <w:rsid w:val="004B524E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A5B22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B042E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58C7"/>
    <w:rsid w:val="00BE57D7"/>
    <w:rsid w:val="00C20E8F"/>
    <w:rsid w:val="00C63D44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08D1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  <w:style w:type="paragraph" w:styleId="a7">
    <w:name w:val="Body Text Indent"/>
    <w:basedOn w:val="a"/>
    <w:link w:val="a8"/>
    <w:rsid w:val="003D10AA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D10A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  <w:style w:type="paragraph" w:styleId="a7">
    <w:name w:val="Body Text Indent"/>
    <w:basedOn w:val="a"/>
    <w:link w:val="a8"/>
    <w:rsid w:val="003D10AA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D10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0AC5A-BBFE-4F59-B780-FCF998BFB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2014-07-16T00:00:00Z</cp:lastPrinted>
  <dcterms:created xsi:type="dcterms:W3CDTF">2019-05-06T00:23:00Z</dcterms:created>
  <dcterms:modified xsi:type="dcterms:W3CDTF">2019-05-06T00:23:00Z</dcterms:modified>
</cp:coreProperties>
</file>