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7010EE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204907">
              <w:t xml:space="preserve">"О признании </w:t>
            </w:r>
            <w:proofErr w:type="gramStart"/>
            <w:r w:rsidR="00204907">
              <w:t>утратившими</w:t>
            </w:r>
            <w:proofErr w:type="gramEnd"/>
            <w:r w:rsidR="00204907">
              <w:t xml:space="preserve"> силу законодательных актов Приморского края о содержании домашних животных на территории Приморского края</w:t>
            </w:r>
            <w:r w:rsidR="00240EC2" w:rsidRPr="00053FBF"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240EC2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 xml:space="preserve">Приморского края </w:t>
      </w:r>
      <w:r w:rsidR="00240EC2" w:rsidRPr="00053FBF">
        <w:t>"</w:t>
      </w:r>
      <w:r w:rsidR="0069752E">
        <w:t>О признании утратившими силу законодательных актов Приморского края о содержании домашних животных на территории Приморского края</w:t>
      </w:r>
      <w:r w:rsidR="006123E4">
        <w:t>"</w:t>
      </w:r>
      <w:r w:rsidR="00937371">
        <w:t>.</w:t>
      </w:r>
      <w:r w:rsidR="00311771">
        <w:t xml:space="preserve"> </w:t>
      </w:r>
    </w:p>
    <w:p w:rsidR="00240EC2" w:rsidRDefault="00240EC2" w:rsidP="006E17D8">
      <w:pPr>
        <w:shd w:val="clear" w:color="auto" w:fill="FFFFFF"/>
        <w:ind w:firstLine="709"/>
        <w:jc w:val="both"/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247" w:rsidRDefault="00F13247" w:rsidP="00441D5E">
      <w:pPr>
        <w:pStyle w:val="1"/>
      </w:pPr>
      <w:r>
        <w:separator/>
      </w:r>
    </w:p>
  </w:endnote>
  <w:endnote w:type="continuationSeparator" w:id="0">
    <w:p w:rsidR="00F13247" w:rsidRDefault="00F13247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247" w:rsidRDefault="00F13247" w:rsidP="00441D5E">
      <w:pPr>
        <w:pStyle w:val="1"/>
      </w:pPr>
      <w:r>
        <w:separator/>
      </w:r>
    </w:p>
  </w:footnote>
  <w:footnote w:type="continuationSeparator" w:id="0">
    <w:p w:rsidR="00F13247" w:rsidRDefault="00F13247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A354E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C17BF"/>
    <w:rsid w:val="001D4730"/>
    <w:rsid w:val="001E5337"/>
    <w:rsid w:val="001F2789"/>
    <w:rsid w:val="00204907"/>
    <w:rsid w:val="00240EC2"/>
    <w:rsid w:val="002817C3"/>
    <w:rsid w:val="00293A82"/>
    <w:rsid w:val="00296104"/>
    <w:rsid w:val="002B312F"/>
    <w:rsid w:val="002B7166"/>
    <w:rsid w:val="002D7F39"/>
    <w:rsid w:val="00303287"/>
    <w:rsid w:val="00311771"/>
    <w:rsid w:val="003160A3"/>
    <w:rsid w:val="00356840"/>
    <w:rsid w:val="003837EA"/>
    <w:rsid w:val="003E0C0B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123E4"/>
    <w:rsid w:val="006523EF"/>
    <w:rsid w:val="00663CBF"/>
    <w:rsid w:val="006672A8"/>
    <w:rsid w:val="00670642"/>
    <w:rsid w:val="00692CF5"/>
    <w:rsid w:val="00693028"/>
    <w:rsid w:val="00693F3B"/>
    <w:rsid w:val="006951FA"/>
    <w:rsid w:val="0069752E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52754"/>
    <w:rsid w:val="00865E24"/>
    <w:rsid w:val="00870422"/>
    <w:rsid w:val="008A10C4"/>
    <w:rsid w:val="008A463B"/>
    <w:rsid w:val="008A5CE3"/>
    <w:rsid w:val="00934EE0"/>
    <w:rsid w:val="00937371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00AE4"/>
    <w:rsid w:val="00B33DC7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05739"/>
    <w:rsid w:val="00D27AE0"/>
    <w:rsid w:val="00D61CA7"/>
    <w:rsid w:val="00D65508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EF210A"/>
    <w:rsid w:val="00F029DE"/>
    <w:rsid w:val="00F13247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E24C2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2016-09-22T23:46:00Z</cp:lastPrinted>
  <dcterms:created xsi:type="dcterms:W3CDTF">2019-05-06T06:41:00Z</dcterms:created>
  <dcterms:modified xsi:type="dcterms:W3CDTF">2019-05-06T06:41:00Z</dcterms:modified>
</cp:coreProperties>
</file>