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A73323">
        <w:tc>
          <w:tcPr>
            <w:tcW w:w="9570" w:type="dxa"/>
          </w:tcPr>
          <w:bookmarkStart w:id="0" w:name="_GoBack"/>
          <w:bookmarkEnd w:id="0"/>
          <w:p w:rsidR="00A73323" w:rsidRPr="00952995" w:rsidRDefault="00C121D0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381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E00F2" w:rsidRDefault="009404F6" w:rsidP="001E00F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внесен </w:t>
                                  </w:r>
                                  <w:r w:rsidR="001E00F2">
                                    <w:rPr>
                                      <w:sz w:val="20"/>
                                    </w:rPr>
                                    <w:t xml:space="preserve">комитетом </w:t>
                                  </w:r>
                                </w:p>
                                <w:p w:rsidR="001E00F2" w:rsidRDefault="001E00F2" w:rsidP="001E00F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1E00F2" w:rsidRDefault="001E00F2" w:rsidP="001E00F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продовольственной политике и природопользованию    </w:t>
                                  </w:r>
                                </w:p>
                                <w:p w:rsidR="00A73323" w:rsidRDefault="00A73323" w:rsidP="001E00F2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1E00F2" w:rsidRDefault="009404F6" w:rsidP="001E00F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внесен </w:t>
                            </w:r>
                            <w:r w:rsidR="001E00F2">
                              <w:rPr>
                                <w:sz w:val="20"/>
                              </w:rPr>
                              <w:t xml:space="preserve">комитетом </w:t>
                            </w:r>
                          </w:p>
                          <w:p w:rsidR="001E00F2" w:rsidRDefault="001E00F2" w:rsidP="001E00F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1E00F2" w:rsidRDefault="001E00F2" w:rsidP="001E00F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продовольственной политике и природопользованию    </w:t>
                            </w:r>
                          </w:p>
                          <w:p w:rsidR="00A73323" w:rsidRDefault="00A73323" w:rsidP="001E00F2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A73323" w:rsidRDefault="00A73323"/>
          <w:p w:rsidR="00A73323" w:rsidRDefault="00A73323"/>
        </w:tc>
      </w:tr>
      <w:tr w:rsidR="00A73323">
        <w:tc>
          <w:tcPr>
            <w:tcW w:w="9570" w:type="dxa"/>
          </w:tcPr>
          <w:p w:rsidR="00A73323" w:rsidRDefault="00DC387F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404F6" w:rsidRDefault="00DC1A2D" w:rsidP="0023522B">
      <w:pPr>
        <w:jc w:val="center"/>
        <w:rPr>
          <w:b/>
        </w:rPr>
      </w:pPr>
      <w:r>
        <w:rPr>
          <w:b/>
        </w:rPr>
        <w:t xml:space="preserve">О </w:t>
      </w:r>
      <w:r w:rsidR="00C1782E">
        <w:rPr>
          <w:b/>
        </w:rPr>
        <w:t xml:space="preserve">ПРИЗНАНИИ </w:t>
      </w:r>
      <w:proofErr w:type="gramStart"/>
      <w:r w:rsidR="00C1782E">
        <w:rPr>
          <w:b/>
        </w:rPr>
        <w:t>УТРАТИВШИМИ</w:t>
      </w:r>
      <w:proofErr w:type="gramEnd"/>
      <w:r w:rsidR="00C1782E">
        <w:rPr>
          <w:b/>
        </w:rPr>
        <w:t xml:space="preserve"> СИЛУ ЗАКОНОДАТЕЛЬНЫХ АКТОВ ПРИМОРСКОГО КРАЯ О СОДЕРЖАНИИ ДОМАШНИХ ЖИВОТНЫХ НА ТЕРРИТОРИИ ПРИМОРСКОГО КРАЯ</w:t>
      </w:r>
    </w:p>
    <w:p w:rsidR="009404F6" w:rsidRDefault="009404F6" w:rsidP="009404F6">
      <w:pPr>
        <w:jc w:val="center"/>
        <w:rPr>
          <w:b/>
        </w:rPr>
      </w:pPr>
    </w:p>
    <w:p w:rsidR="009404F6" w:rsidRDefault="009404F6" w:rsidP="009404F6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</w:t>
      </w:r>
    </w:p>
    <w:p w:rsidR="009404F6" w:rsidRDefault="009404F6" w:rsidP="009404F6">
      <w:pPr>
        <w:ind w:firstLine="709"/>
        <w:jc w:val="both"/>
      </w:pPr>
    </w:p>
    <w:p w:rsidR="009404F6" w:rsidRDefault="009404F6" w:rsidP="009404F6">
      <w:pPr>
        <w:ind w:firstLine="709"/>
        <w:jc w:val="both"/>
      </w:pPr>
      <w:r>
        <w:t>СТАТЬЯ 1.</w:t>
      </w:r>
    </w:p>
    <w:p w:rsidR="00AA3429" w:rsidRDefault="00C1782E" w:rsidP="009404F6">
      <w:pPr>
        <w:ind w:firstLine="709"/>
        <w:jc w:val="both"/>
      </w:pPr>
      <w:r>
        <w:t>Признать утратившими силу:</w:t>
      </w:r>
    </w:p>
    <w:p w:rsidR="00C1782E" w:rsidRDefault="00C1782E" w:rsidP="009404F6">
      <w:pPr>
        <w:ind w:firstLine="709"/>
        <w:jc w:val="both"/>
      </w:pPr>
      <w:r>
        <w:t xml:space="preserve">1)Закон Приморского края от 2 февраля 2016 года № 760-КЗ </w:t>
      </w:r>
      <w:r w:rsidR="00E50047">
        <w:t xml:space="preserve">                </w:t>
      </w:r>
      <w:r>
        <w:t xml:space="preserve">"О содержании домашних животных на территории Приморского края" (Ведомости Законодательного Собрания Приморского края, 2016, № </w:t>
      </w:r>
      <w:r w:rsidR="00E50047">
        <w:t>148</w:t>
      </w:r>
      <w:r>
        <w:t xml:space="preserve">, </w:t>
      </w:r>
      <w:r w:rsidR="00E50047">
        <w:t xml:space="preserve">  </w:t>
      </w:r>
      <w:r>
        <w:t xml:space="preserve">стр. </w:t>
      </w:r>
      <w:r w:rsidR="00E50047">
        <w:t>21</w:t>
      </w:r>
      <w:r>
        <w:t>);</w:t>
      </w:r>
    </w:p>
    <w:p w:rsidR="00C1782E" w:rsidRDefault="00C1782E" w:rsidP="009404F6">
      <w:pPr>
        <w:ind w:firstLine="709"/>
        <w:jc w:val="both"/>
      </w:pPr>
      <w:r>
        <w:t>2)Закон Приморского края от 9 ноября 2016 года № 25-КЗ "</w:t>
      </w:r>
      <w:r w:rsidR="00030C5D">
        <w:t xml:space="preserve">О внесении изменений в Закон Приморского края "О содержании домашних животных на территории Приморского края" (Ведомости Законодательного Собрания Приморского края, 2016, № </w:t>
      </w:r>
      <w:r w:rsidR="00E50047">
        <w:t>4</w:t>
      </w:r>
      <w:r w:rsidR="00030C5D">
        <w:t xml:space="preserve">, стр. </w:t>
      </w:r>
      <w:r w:rsidR="00E50047">
        <w:t>65</w:t>
      </w:r>
      <w:r w:rsidR="00030C5D">
        <w:t>).</w:t>
      </w:r>
    </w:p>
    <w:p w:rsidR="00C1782E" w:rsidRDefault="00C1782E" w:rsidP="009404F6">
      <w:pPr>
        <w:ind w:firstLine="709"/>
        <w:jc w:val="both"/>
      </w:pPr>
    </w:p>
    <w:p w:rsidR="009404F6" w:rsidRPr="00357B54" w:rsidRDefault="009404F6" w:rsidP="009404F6">
      <w:pPr>
        <w:ind w:firstLine="709"/>
        <w:jc w:val="both"/>
      </w:pPr>
      <w:r w:rsidRPr="00357B54">
        <w:t xml:space="preserve">СТАТЬЯ 2. </w:t>
      </w:r>
    </w:p>
    <w:p w:rsidR="009404F6" w:rsidRDefault="009404F6" w:rsidP="009404F6">
      <w:pPr>
        <w:ind w:firstLine="709"/>
        <w:jc w:val="both"/>
      </w:pPr>
      <w:r>
        <w:t>Настоящий Закон вступает в силу со дня его официального   опубликования.</w:t>
      </w:r>
    </w:p>
    <w:p w:rsidR="009404F6" w:rsidRDefault="009404F6" w:rsidP="009404F6">
      <w:pPr>
        <w:jc w:val="both"/>
      </w:pPr>
    </w:p>
    <w:p w:rsidR="009404F6" w:rsidRDefault="009404F6" w:rsidP="009404F6">
      <w:pPr>
        <w:jc w:val="both"/>
      </w:pPr>
    </w:p>
    <w:p w:rsidR="009404F6" w:rsidRDefault="009404F6" w:rsidP="009404F6">
      <w:pPr>
        <w:jc w:val="both"/>
      </w:pPr>
    </w:p>
    <w:p w:rsidR="009404F6" w:rsidRDefault="009404F6" w:rsidP="009404F6">
      <w:pPr>
        <w:jc w:val="both"/>
      </w:pPr>
      <w:r>
        <w:t xml:space="preserve">Губернатор края                                                     </w:t>
      </w:r>
      <w:r w:rsidR="002C14C8">
        <w:t xml:space="preserve">                   </w:t>
      </w:r>
      <w:r w:rsidR="00AA3429">
        <w:t xml:space="preserve"> </w:t>
      </w:r>
      <w:r w:rsidR="002C14C8">
        <w:t xml:space="preserve">     </w:t>
      </w:r>
      <w:r w:rsidR="00AA3429">
        <w:t>О.Н. Кожемяко</w:t>
      </w:r>
    </w:p>
    <w:p w:rsidR="00A73323" w:rsidRDefault="00A73323">
      <w:pPr>
        <w:pStyle w:val="a3"/>
        <w:tabs>
          <w:tab w:val="clear" w:pos="4153"/>
          <w:tab w:val="clear" w:pos="8306"/>
        </w:tabs>
      </w:pPr>
    </w:p>
    <w:sectPr w:rsidR="00A73323" w:rsidSect="00AA6F61">
      <w:headerReference w:type="default" r:id="rId8"/>
      <w:pgSz w:w="11906" w:h="16838"/>
      <w:pgMar w:top="851" w:right="851" w:bottom="794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5DE9" w:rsidRDefault="007E5DE9">
      <w:r>
        <w:separator/>
      </w:r>
    </w:p>
  </w:endnote>
  <w:endnote w:type="continuationSeparator" w:id="0">
    <w:p w:rsidR="007E5DE9" w:rsidRDefault="007E5D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5DE9" w:rsidRDefault="007E5DE9">
      <w:r>
        <w:separator/>
      </w:r>
    </w:p>
  </w:footnote>
  <w:footnote w:type="continuationSeparator" w:id="0">
    <w:p w:rsidR="007E5DE9" w:rsidRDefault="007E5D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27659297"/>
      <w:docPartObj>
        <w:docPartGallery w:val="Page Numbers (Top of Page)"/>
        <w:docPartUnique/>
      </w:docPartObj>
    </w:sdtPr>
    <w:sdtEndPr/>
    <w:sdtContent>
      <w:p w:rsidR="003F01E2" w:rsidRDefault="003F01E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782E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attachedTemplate r:id="rId1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87F"/>
    <w:rsid w:val="000035AE"/>
    <w:rsid w:val="00003BBD"/>
    <w:rsid w:val="00010FFB"/>
    <w:rsid w:val="0002670F"/>
    <w:rsid w:val="00030C5D"/>
    <w:rsid w:val="00067F35"/>
    <w:rsid w:val="00137B70"/>
    <w:rsid w:val="00141825"/>
    <w:rsid w:val="001466B5"/>
    <w:rsid w:val="00157D0F"/>
    <w:rsid w:val="0016366A"/>
    <w:rsid w:val="0016390B"/>
    <w:rsid w:val="001A12B9"/>
    <w:rsid w:val="001E00F2"/>
    <w:rsid w:val="001E5730"/>
    <w:rsid w:val="001F08BE"/>
    <w:rsid w:val="00202F59"/>
    <w:rsid w:val="00215062"/>
    <w:rsid w:val="00231EA7"/>
    <w:rsid w:val="002329DD"/>
    <w:rsid w:val="0023522B"/>
    <w:rsid w:val="00245210"/>
    <w:rsid w:val="00246CA6"/>
    <w:rsid w:val="002546B6"/>
    <w:rsid w:val="002618F6"/>
    <w:rsid w:val="002C14C8"/>
    <w:rsid w:val="002F6E71"/>
    <w:rsid w:val="003111F1"/>
    <w:rsid w:val="0031601E"/>
    <w:rsid w:val="00336141"/>
    <w:rsid w:val="00346A63"/>
    <w:rsid w:val="00356656"/>
    <w:rsid w:val="00357B54"/>
    <w:rsid w:val="00363630"/>
    <w:rsid w:val="00373077"/>
    <w:rsid w:val="00386508"/>
    <w:rsid w:val="00395479"/>
    <w:rsid w:val="003B2054"/>
    <w:rsid w:val="003B40BF"/>
    <w:rsid w:val="003C0631"/>
    <w:rsid w:val="003C18D7"/>
    <w:rsid w:val="003C5B74"/>
    <w:rsid w:val="003F01E2"/>
    <w:rsid w:val="004345E3"/>
    <w:rsid w:val="004407C7"/>
    <w:rsid w:val="00442171"/>
    <w:rsid w:val="004623A8"/>
    <w:rsid w:val="004729E3"/>
    <w:rsid w:val="0047754F"/>
    <w:rsid w:val="00481331"/>
    <w:rsid w:val="005061E8"/>
    <w:rsid w:val="00547B86"/>
    <w:rsid w:val="005507FC"/>
    <w:rsid w:val="00586294"/>
    <w:rsid w:val="00591A9E"/>
    <w:rsid w:val="005A7EBF"/>
    <w:rsid w:val="005B366D"/>
    <w:rsid w:val="005C5CC3"/>
    <w:rsid w:val="005E2746"/>
    <w:rsid w:val="005E2789"/>
    <w:rsid w:val="005E2CA7"/>
    <w:rsid w:val="005F0A77"/>
    <w:rsid w:val="0062003A"/>
    <w:rsid w:val="00632C19"/>
    <w:rsid w:val="00660443"/>
    <w:rsid w:val="006A551A"/>
    <w:rsid w:val="006B3389"/>
    <w:rsid w:val="006D017F"/>
    <w:rsid w:val="006D1AE5"/>
    <w:rsid w:val="006E1DCF"/>
    <w:rsid w:val="006E74E4"/>
    <w:rsid w:val="006E7D18"/>
    <w:rsid w:val="007367E3"/>
    <w:rsid w:val="00751146"/>
    <w:rsid w:val="00754E96"/>
    <w:rsid w:val="007E5DE9"/>
    <w:rsid w:val="0080006E"/>
    <w:rsid w:val="00800984"/>
    <w:rsid w:val="008243D0"/>
    <w:rsid w:val="00853429"/>
    <w:rsid w:val="00855465"/>
    <w:rsid w:val="00881409"/>
    <w:rsid w:val="008920A2"/>
    <w:rsid w:val="008B2A9E"/>
    <w:rsid w:val="008C3D28"/>
    <w:rsid w:val="0091443B"/>
    <w:rsid w:val="00916E35"/>
    <w:rsid w:val="00921048"/>
    <w:rsid w:val="00932602"/>
    <w:rsid w:val="009404F6"/>
    <w:rsid w:val="00952995"/>
    <w:rsid w:val="009B03BC"/>
    <w:rsid w:val="00A73323"/>
    <w:rsid w:val="00A903B3"/>
    <w:rsid w:val="00A92FBD"/>
    <w:rsid w:val="00A94683"/>
    <w:rsid w:val="00AA02A8"/>
    <w:rsid w:val="00AA3429"/>
    <w:rsid w:val="00AA6F61"/>
    <w:rsid w:val="00AE154D"/>
    <w:rsid w:val="00AF5F4B"/>
    <w:rsid w:val="00B650CB"/>
    <w:rsid w:val="00BD34A1"/>
    <w:rsid w:val="00C07AE0"/>
    <w:rsid w:val="00C121D0"/>
    <w:rsid w:val="00C1782E"/>
    <w:rsid w:val="00C214D7"/>
    <w:rsid w:val="00C54B3F"/>
    <w:rsid w:val="00CA38EA"/>
    <w:rsid w:val="00CB2506"/>
    <w:rsid w:val="00CB646E"/>
    <w:rsid w:val="00D45764"/>
    <w:rsid w:val="00D90169"/>
    <w:rsid w:val="00DB5FFC"/>
    <w:rsid w:val="00DC1A2D"/>
    <w:rsid w:val="00DC387F"/>
    <w:rsid w:val="00DE377F"/>
    <w:rsid w:val="00E34ADD"/>
    <w:rsid w:val="00E4534C"/>
    <w:rsid w:val="00E50047"/>
    <w:rsid w:val="00E56023"/>
    <w:rsid w:val="00E81512"/>
    <w:rsid w:val="00EA39D8"/>
    <w:rsid w:val="00EC12FA"/>
    <w:rsid w:val="00F3165F"/>
    <w:rsid w:val="00F544B1"/>
    <w:rsid w:val="00F65D77"/>
    <w:rsid w:val="00F93EC0"/>
    <w:rsid w:val="00FA477E"/>
    <w:rsid w:val="00FA4D1A"/>
    <w:rsid w:val="00FC3517"/>
    <w:rsid w:val="00FD4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3323"/>
    <w:rPr>
      <w:sz w:val="28"/>
    </w:rPr>
  </w:style>
  <w:style w:type="paragraph" w:styleId="1">
    <w:name w:val="heading 1"/>
    <w:basedOn w:val="a"/>
    <w:next w:val="a"/>
    <w:qFormat/>
    <w:rsid w:val="00A7332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73323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A73323"/>
    <w:pPr>
      <w:tabs>
        <w:tab w:val="center" w:pos="4153"/>
        <w:tab w:val="right" w:pos="8306"/>
      </w:tabs>
    </w:pPr>
  </w:style>
  <w:style w:type="table" w:styleId="a6">
    <w:name w:val="Table Grid"/>
    <w:basedOn w:val="a1"/>
    <w:uiPriority w:val="59"/>
    <w:rsid w:val="00357B5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rsid w:val="005507FC"/>
    <w:rPr>
      <w:sz w:val="28"/>
    </w:rPr>
  </w:style>
  <w:style w:type="character" w:styleId="a7">
    <w:name w:val="Hyperlink"/>
    <w:basedOn w:val="a0"/>
    <w:uiPriority w:val="99"/>
    <w:semiHidden/>
    <w:unhideWhenUsed/>
    <w:rsid w:val="003B2054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141825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F3165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3165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3323"/>
    <w:rPr>
      <w:sz w:val="28"/>
    </w:rPr>
  </w:style>
  <w:style w:type="paragraph" w:styleId="1">
    <w:name w:val="heading 1"/>
    <w:basedOn w:val="a"/>
    <w:next w:val="a"/>
    <w:qFormat/>
    <w:rsid w:val="00A7332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73323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A73323"/>
    <w:pPr>
      <w:tabs>
        <w:tab w:val="center" w:pos="4153"/>
        <w:tab w:val="right" w:pos="8306"/>
      </w:tabs>
    </w:pPr>
  </w:style>
  <w:style w:type="table" w:styleId="a6">
    <w:name w:val="Table Grid"/>
    <w:basedOn w:val="a1"/>
    <w:uiPriority w:val="59"/>
    <w:rsid w:val="00357B5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rsid w:val="005507FC"/>
    <w:rPr>
      <w:sz w:val="28"/>
    </w:rPr>
  </w:style>
  <w:style w:type="character" w:styleId="a7">
    <w:name w:val="Hyperlink"/>
    <w:basedOn w:val="a0"/>
    <w:uiPriority w:val="99"/>
    <w:semiHidden/>
    <w:unhideWhenUsed/>
    <w:rsid w:val="003B2054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141825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F3165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316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825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59975F-1D1B-47D1-BB3F-08D9DF0C1F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</Template>
  <TotalTime>0</TotalTime>
  <Pages>1</Pages>
  <Words>108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2019-03-11T22:42:00Z</cp:lastPrinted>
  <dcterms:created xsi:type="dcterms:W3CDTF">2019-05-06T06:44:00Z</dcterms:created>
  <dcterms:modified xsi:type="dcterms:W3CDTF">2019-05-06T06:44:00Z</dcterms:modified>
</cp:coreProperties>
</file>