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761030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670C3D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670C3D" w:rsidRDefault="005B4734" w:rsidP="00670C3D">
            <w:pPr>
              <w:pStyle w:val="ad"/>
              <w:spacing w:after="0"/>
              <w:ind w:left="-105"/>
              <w:jc w:val="both"/>
              <w:rPr>
                <w:sz w:val="28"/>
                <w:szCs w:val="28"/>
              </w:rPr>
            </w:pPr>
            <w:r w:rsidRPr="00670C3D">
              <w:rPr>
                <w:sz w:val="28"/>
                <w:szCs w:val="28"/>
              </w:rPr>
              <w:t xml:space="preserve">О </w:t>
            </w:r>
            <w:r w:rsidR="00062687" w:rsidRPr="00670C3D">
              <w:rPr>
                <w:sz w:val="28"/>
                <w:szCs w:val="28"/>
              </w:rPr>
              <w:t>проекте закона Приморского края                "</w:t>
            </w:r>
            <w:r w:rsidR="00670C3D" w:rsidRPr="00670C3D">
              <w:rPr>
                <w:sz w:val="28"/>
                <w:szCs w:val="28"/>
              </w:rPr>
              <w:t xml:space="preserve">О внесении изменения в статью 9 Закона Приморского края </w:t>
            </w:r>
            <w:r w:rsidR="008F365A">
              <w:rPr>
                <w:sz w:val="28"/>
                <w:szCs w:val="28"/>
              </w:rPr>
              <w:t xml:space="preserve">                                 </w:t>
            </w:r>
            <w:bookmarkStart w:id="0" w:name="_GoBack"/>
            <w:bookmarkEnd w:id="0"/>
            <w:r w:rsidR="00670C3D" w:rsidRPr="00670C3D">
              <w:rPr>
                <w:sz w:val="28"/>
                <w:szCs w:val="28"/>
              </w:rPr>
              <w:t>"Об организации и поддержке учреждений культуры и искусства в Приморском крае</w:t>
            </w:r>
            <w:r w:rsidR="00670C3D">
              <w:rPr>
                <w:rFonts w:eastAsia="Calibri"/>
                <w:sz w:val="28"/>
                <w:szCs w:val="28"/>
              </w:rPr>
              <w:t xml:space="preserve">" </w:t>
            </w:r>
          </w:p>
        </w:tc>
      </w:tr>
    </w:tbl>
    <w:p w:rsidR="00357541" w:rsidRPr="00670C3D" w:rsidRDefault="00357541" w:rsidP="00670C3D">
      <w:pPr>
        <w:spacing w:line="228" w:lineRule="auto"/>
        <w:ind w:left="-142"/>
        <w:jc w:val="both"/>
        <w:rPr>
          <w:szCs w:val="28"/>
        </w:rPr>
      </w:pPr>
    </w:p>
    <w:p w:rsidR="00DF4E26" w:rsidRPr="008F365A" w:rsidRDefault="00DF4E26" w:rsidP="008F365A">
      <w:pPr>
        <w:widowControl w:val="0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670C3D" w:rsidRPr="00670C3D">
        <w:rPr>
          <w:szCs w:val="28"/>
        </w:rPr>
        <w:t>О внесении изменения в статью 9 Закона Приморского края "Об организации и поддержке учреждений культуры и искусства в Приморском крае</w:t>
      </w:r>
      <w:r w:rsidR="008F365A">
        <w:rPr>
          <w:szCs w:val="28"/>
        </w:rPr>
        <w:t>"</w:t>
      </w:r>
      <w:r w:rsidRPr="000434D8">
        <w:rPr>
          <w:szCs w:val="28"/>
        </w:rPr>
        <w:t xml:space="preserve">, которым </w:t>
      </w:r>
      <w:r w:rsidR="00345243">
        <w:rPr>
          <w:szCs w:val="28"/>
        </w:rPr>
        <w:t>предлагается</w:t>
      </w:r>
      <w:r w:rsidR="008F365A" w:rsidRPr="008F365A">
        <w:rPr>
          <w:szCs w:val="28"/>
        </w:rPr>
        <w:t xml:space="preserve"> </w:t>
      </w:r>
      <w:r w:rsidR="008F365A">
        <w:rPr>
          <w:szCs w:val="28"/>
        </w:rPr>
        <w:t xml:space="preserve">дополнить </w:t>
      </w:r>
      <w:r w:rsidR="008F365A" w:rsidRPr="003A78AB">
        <w:rPr>
          <w:szCs w:val="28"/>
        </w:rPr>
        <w:t>полномочия органа исполнительной власти Приморского края в области культуры положением по</w:t>
      </w:r>
      <w:r w:rsidRPr="000434D8">
        <w:rPr>
          <w:szCs w:val="28"/>
        </w:rPr>
        <w:t xml:space="preserve"> </w:t>
      </w:r>
      <w:r w:rsidR="008F365A">
        <w:rPr>
          <w:szCs w:val="28"/>
        </w:rPr>
        <w:t>развитию книжной отрасли на территории Приморского края</w:t>
      </w:r>
      <w:r w:rsidRPr="000434D8">
        <w:rPr>
          <w:color w:val="000000"/>
          <w:spacing w:val="2"/>
          <w:szCs w:val="28"/>
        </w:rPr>
        <w:t xml:space="preserve">, </w:t>
      </w:r>
      <w:r w:rsidRPr="000434D8">
        <w:rPr>
          <w:szCs w:val="28"/>
        </w:rPr>
        <w:t>комитет</w:t>
      </w:r>
    </w:p>
    <w:p w:rsidR="00DF4E26" w:rsidRPr="000434D8" w:rsidRDefault="00DF4E26" w:rsidP="00345243">
      <w:pPr>
        <w:ind w:firstLine="709"/>
        <w:jc w:val="both"/>
        <w:rPr>
          <w:szCs w:val="28"/>
        </w:rPr>
      </w:pPr>
    </w:p>
    <w:p w:rsidR="00DF4E26" w:rsidRPr="000434D8" w:rsidRDefault="00DF4E26" w:rsidP="0034524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34524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551ACB" w:rsidRPr="00C616CC" w:rsidRDefault="00551ACB" w:rsidP="00551ACB">
      <w:pPr>
        <w:ind w:firstLine="709"/>
        <w:jc w:val="both"/>
        <w:rPr>
          <w:szCs w:val="28"/>
        </w:rPr>
      </w:pPr>
      <w:r w:rsidRPr="00C616CC">
        <w:rPr>
          <w:szCs w:val="28"/>
        </w:rPr>
        <w:t>Направить проект закона Приморского края "</w:t>
      </w:r>
      <w:r w:rsidRPr="00670C3D">
        <w:rPr>
          <w:szCs w:val="28"/>
        </w:rPr>
        <w:t>О внесении изменения в статью 9 Закона Приморского края "Об организации и поддержке учреждений культуры и искусства в Приморском крае</w:t>
      </w:r>
      <w:r w:rsidRPr="00C616CC">
        <w:rPr>
          <w:szCs w:val="28"/>
        </w:rPr>
        <w:t>" на заключение</w:t>
      </w:r>
      <w:r>
        <w:rPr>
          <w:szCs w:val="28"/>
        </w:rPr>
        <w:t xml:space="preserve"> </w:t>
      </w:r>
      <w:r w:rsidRPr="00C616CC">
        <w:rPr>
          <w:szCs w:val="28"/>
        </w:rPr>
        <w:t>Губе</w:t>
      </w:r>
      <w:r>
        <w:rPr>
          <w:szCs w:val="28"/>
        </w:rPr>
        <w:t>рнатору Приморского края.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</w:t>
      </w:r>
      <w:r w:rsidR="00551ACB">
        <w:rPr>
          <w:szCs w:val="28"/>
        </w:rPr>
        <w:t xml:space="preserve">    </w:t>
      </w:r>
      <w:r>
        <w:rPr>
          <w:szCs w:val="28"/>
        </w:rPr>
        <w:t xml:space="preserve"> И.С. </w:t>
      </w:r>
      <w:proofErr w:type="spellStart"/>
      <w:r>
        <w:rPr>
          <w:szCs w:val="28"/>
        </w:rPr>
        <w:t>Чемерис</w:t>
      </w:r>
      <w:proofErr w:type="spellEnd"/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1C9" w:rsidRDefault="00D721C9">
      <w:r>
        <w:separator/>
      </w:r>
    </w:p>
  </w:endnote>
  <w:endnote w:type="continuationSeparator" w:id="0">
    <w:p w:rsidR="00D721C9" w:rsidRDefault="00D7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1C9" w:rsidRDefault="00D721C9">
      <w:r>
        <w:separator/>
      </w:r>
    </w:p>
  </w:footnote>
  <w:footnote w:type="continuationSeparator" w:id="0">
    <w:p w:rsidR="00D721C9" w:rsidRDefault="00D72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65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B3A35"/>
    <w:rsid w:val="001B5908"/>
    <w:rsid w:val="001C5162"/>
    <w:rsid w:val="001E62C1"/>
    <w:rsid w:val="0020003C"/>
    <w:rsid w:val="002075DA"/>
    <w:rsid w:val="0022681B"/>
    <w:rsid w:val="002800D6"/>
    <w:rsid w:val="002831D5"/>
    <w:rsid w:val="002B53A5"/>
    <w:rsid w:val="002D0E29"/>
    <w:rsid w:val="002E13E1"/>
    <w:rsid w:val="002F410A"/>
    <w:rsid w:val="002F6057"/>
    <w:rsid w:val="00305038"/>
    <w:rsid w:val="00334BBC"/>
    <w:rsid w:val="00335877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51ACB"/>
    <w:rsid w:val="00570C36"/>
    <w:rsid w:val="00576C2D"/>
    <w:rsid w:val="00587463"/>
    <w:rsid w:val="005B0AE5"/>
    <w:rsid w:val="005B263B"/>
    <w:rsid w:val="005B4734"/>
    <w:rsid w:val="005B4FC0"/>
    <w:rsid w:val="005B5CB1"/>
    <w:rsid w:val="00613671"/>
    <w:rsid w:val="006424DD"/>
    <w:rsid w:val="0065214A"/>
    <w:rsid w:val="006618CA"/>
    <w:rsid w:val="00661C9E"/>
    <w:rsid w:val="00664145"/>
    <w:rsid w:val="00670C3D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927"/>
    <w:rsid w:val="00786CB1"/>
    <w:rsid w:val="00797338"/>
    <w:rsid w:val="007A4504"/>
    <w:rsid w:val="007D0572"/>
    <w:rsid w:val="007D2DA7"/>
    <w:rsid w:val="007E00F9"/>
    <w:rsid w:val="007E2DAE"/>
    <w:rsid w:val="007F0598"/>
    <w:rsid w:val="007F236F"/>
    <w:rsid w:val="007F6D94"/>
    <w:rsid w:val="008040CC"/>
    <w:rsid w:val="0081679B"/>
    <w:rsid w:val="00823DC3"/>
    <w:rsid w:val="008242A6"/>
    <w:rsid w:val="008242F8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365A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1EFC"/>
    <w:rsid w:val="00A06A51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C12FA9"/>
    <w:rsid w:val="00C54F1C"/>
    <w:rsid w:val="00C9335B"/>
    <w:rsid w:val="00C958B6"/>
    <w:rsid w:val="00CA0351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721C9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D001E"/>
    <w:rsid w:val="00ED3F79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C9D3C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rsid w:val="00670C3D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670C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3</cp:revision>
  <cp:lastPrinted>2019-04-17T04:16:00Z</cp:lastPrinted>
  <dcterms:created xsi:type="dcterms:W3CDTF">2019-04-24T01:16:00Z</dcterms:created>
  <dcterms:modified xsi:type="dcterms:W3CDTF">2019-04-24T01:25:00Z</dcterms:modified>
</cp:coreProperties>
</file>