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86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275F" w:rsidRPr="006F73D7" w:rsidRDefault="00F1275F" w:rsidP="00F1275F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>
        <w:rPr>
          <w:b/>
        </w:rPr>
        <w:t xml:space="preserve">ОТДЕЛЬНЫЕ </w:t>
      </w:r>
      <w:r w:rsidRPr="006F73D7">
        <w:rPr>
          <w:b/>
        </w:rPr>
        <w:t>ЗАКОН</w:t>
      </w:r>
      <w:r>
        <w:rPr>
          <w:b/>
        </w:rPr>
        <w:t>ОДАТЕЛЬНЫЕ</w:t>
      </w:r>
      <w:r w:rsidRPr="006F73D7">
        <w:rPr>
          <w:b/>
        </w:rPr>
        <w:t xml:space="preserve"> </w:t>
      </w:r>
    </w:p>
    <w:p w:rsidR="00F1275F" w:rsidRPr="006F73D7" w:rsidRDefault="00F1275F" w:rsidP="00F1275F">
      <w:pPr>
        <w:jc w:val="center"/>
        <w:rPr>
          <w:b/>
        </w:rPr>
      </w:pPr>
      <w:r>
        <w:rPr>
          <w:b/>
        </w:rPr>
        <w:t xml:space="preserve">АКТЫ </w:t>
      </w:r>
      <w:r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Pr="006F73D7">
        <w:rPr>
          <w:b/>
        </w:rPr>
        <w:t xml:space="preserve"> В ПРИМОРСКОМ КРАЕ</w:t>
      </w:r>
    </w:p>
    <w:p w:rsidR="00F1275F" w:rsidRDefault="00F1275F" w:rsidP="00F1275F">
      <w:pPr>
        <w:ind w:firstLine="720"/>
        <w:jc w:val="both"/>
        <w:rPr>
          <w:szCs w:val="28"/>
        </w:rPr>
      </w:pPr>
    </w:p>
    <w:p w:rsidR="00F1275F" w:rsidRPr="00DD0987" w:rsidRDefault="00F1275F" w:rsidP="00F1275F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 w:rsidRPr="00DD0987">
        <w:rPr>
          <w:szCs w:val="28"/>
        </w:rPr>
        <w:t>2</w:t>
      </w:r>
      <w:r>
        <w:rPr>
          <w:szCs w:val="28"/>
        </w:rPr>
        <w:t>3</w:t>
      </w:r>
      <w:r w:rsidRPr="00DD0987">
        <w:rPr>
          <w:szCs w:val="28"/>
        </w:rPr>
        <w:t xml:space="preserve"> </w:t>
      </w:r>
      <w:r>
        <w:rPr>
          <w:szCs w:val="28"/>
        </w:rPr>
        <w:t>апреля</w:t>
      </w:r>
      <w:r w:rsidRPr="00DD0987">
        <w:rPr>
          <w:szCs w:val="28"/>
        </w:rPr>
        <w:t xml:space="preserve"> </w:t>
      </w:r>
      <w:r>
        <w:rPr>
          <w:szCs w:val="28"/>
        </w:rPr>
        <w:br/>
      </w:r>
      <w:r w:rsidRPr="00DD0987">
        <w:rPr>
          <w:szCs w:val="28"/>
        </w:rPr>
        <w:t xml:space="preserve">2019 года </w:t>
      </w:r>
    </w:p>
    <w:p w:rsidR="00F1275F" w:rsidRPr="00DA325C" w:rsidRDefault="00F1275F" w:rsidP="00F1275F">
      <w:pPr>
        <w:ind w:firstLine="720"/>
        <w:jc w:val="both"/>
        <w:rPr>
          <w:szCs w:val="28"/>
        </w:rPr>
      </w:pPr>
    </w:p>
    <w:p w:rsidR="00F1275F" w:rsidRDefault="00F1275F" w:rsidP="00F1275F">
      <w:pPr>
        <w:ind w:firstLine="720"/>
        <w:jc w:val="both"/>
      </w:pPr>
      <w:r w:rsidRPr="00DA325C">
        <w:t>СТАТЬЯ 1.</w:t>
      </w:r>
    </w:p>
    <w:p w:rsidR="00F1275F" w:rsidRPr="004F5F2B" w:rsidRDefault="00F1275F" w:rsidP="00F1275F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8 ноября 2011 года </w:t>
      </w:r>
      <w:r>
        <w:br/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>
        <w:t>№</w:t>
      </w:r>
      <w:r w:rsidRPr="004F5F2B">
        <w:t xml:space="preserve"> 206, стр. 59; 2012, </w:t>
      </w:r>
      <w:r>
        <w:br/>
        <w:t>№</w:t>
      </w:r>
      <w:r w:rsidRPr="004F5F2B">
        <w:t xml:space="preserve"> 8, стр. 73, </w:t>
      </w:r>
      <w:r>
        <w:t>№</w:t>
      </w:r>
      <w:r w:rsidRPr="004F5F2B">
        <w:t xml:space="preserve"> 23, стр. 59; 2013, </w:t>
      </w:r>
      <w:r>
        <w:t>№</w:t>
      </w:r>
      <w:r w:rsidRPr="004F5F2B">
        <w:t xml:space="preserve"> 44, стр. 45, </w:t>
      </w:r>
      <w:r>
        <w:t>№</w:t>
      </w:r>
      <w:r w:rsidRPr="004F5F2B">
        <w:t xml:space="preserve"> 55, стр. 3, </w:t>
      </w:r>
      <w:r>
        <w:t>№</w:t>
      </w:r>
      <w:r w:rsidRPr="004F5F2B">
        <w:t xml:space="preserve"> 60, стр. 4; 2015, </w:t>
      </w:r>
      <w:r>
        <w:t>№</w:t>
      </w:r>
      <w:r w:rsidRPr="004F5F2B">
        <w:t xml:space="preserve"> 132, стр. 29, </w:t>
      </w:r>
      <w:r>
        <w:t>№</w:t>
      </w:r>
      <w:r w:rsidRPr="004F5F2B">
        <w:t xml:space="preserve"> 141, стр. 56; 2016, </w:t>
      </w:r>
      <w:r>
        <w:t>№</w:t>
      </w:r>
      <w:r w:rsidRPr="004F5F2B">
        <w:t xml:space="preserve"> 151, стр. 54, </w:t>
      </w:r>
      <w:r>
        <w:t>№</w:t>
      </w:r>
      <w:r w:rsidRPr="004F5F2B">
        <w:t xml:space="preserve"> 166, стр. 25</w:t>
      </w:r>
      <w:r w:rsidRPr="00F919E2">
        <w:rPr>
          <w:szCs w:val="28"/>
        </w:rPr>
        <w:t xml:space="preserve">, </w:t>
      </w:r>
      <w:r>
        <w:rPr>
          <w:szCs w:val="28"/>
        </w:rPr>
        <w:br/>
      </w:r>
      <w:r w:rsidRPr="00F919E2">
        <w:rPr>
          <w:szCs w:val="28"/>
        </w:rPr>
        <w:t>№ 12, стр. 217</w:t>
      </w:r>
      <w:r>
        <w:rPr>
          <w:szCs w:val="28"/>
        </w:rPr>
        <w:t xml:space="preserve">; 2017, № </w:t>
      </w:r>
      <w:r w:rsidRPr="007B099E">
        <w:rPr>
          <w:szCs w:val="28"/>
        </w:rPr>
        <w:t>20, с</w:t>
      </w:r>
      <w:r>
        <w:rPr>
          <w:szCs w:val="28"/>
        </w:rPr>
        <w:t>тр</w:t>
      </w:r>
      <w:r w:rsidRPr="007B099E">
        <w:rPr>
          <w:szCs w:val="28"/>
        </w:rPr>
        <w:t>. 30</w:t>
      </w:r>
      <w:r>
        <w:rPr>
          <w:szCs w:val="28"/>
        </w:rPr>
        <w:t xml:space="preserve">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F1275F" w:rsidRDefault="00F1275F" w:rsidP="00F1275F">
      <w:pPr>
        <w:ind w:firstLine="720"/>
        <w:jc w:val="both"/>
      </w:pPr>
      <w:r>
        <w:t>1)в статье 5:</w:t>
      </w:r>
    </w:p>
    <w:p w:rsidR="00F1275F" w:rsidRDefault="00F1275F" w:rsidP="00F1275F">
      <w:pPr>
        <w:ind w:firstLine="720"/>
        <w:jc w:val="both"/>
      </w:pPr>
      <w:r>
        <w:t xml:space="preserve">а)в </w:t>
      </w:r>
      <w:r w:rsidRPr="00C9141A">
        <w:t>части 1</w:t>
      </w:r>
      <w:r>
        <w:t>:</w:t>
      </w:r>
    </w:p>
    <w:p w:rsidR="00F1275F" w:rsidRPr="004F5F2B" w:rsidRDefault="00F1275F" w:rsidP="00F1275F">
      <w:pPr>
        <w:ind w:firstLine="720"/>
        <w:jc w:val="both"/>
      </w:pPr>
      <w:r>
        <w:t xml:space="preserve">абзац </w:t>
      </w:r>
      <w:r w:rsidRPr="008C0515">
        <w:t>с</w:t>
      </w:r>
      <w:r>
        <w:t xml:space="preserve">едьмой </w:t>
      </w:r>
      <w:r w:rsidRPr="004F5F2B">
        <w:t>изложить в следующей редакции:</w:t>
      </w:r>
    </w:p>
    <w:p w:rsidR="00F1275F" w:rsidRPr="004C3F4E" w:rsidRDefault="00F1275F" w:rsidP="00F127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>"информация 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(граждан),</w:t>
      </w:r>
      <w:r w:rsidRPr="004C3F4E">
        <w:rPr>
          <w:szCs w:val="28"/>
        </w:rPr>
        <w:t xml:space="preserve"> содержащаяся в </w:t>
      </w:r>
      <w:r>
        <w:rPr>
          <w:szCs w:val="28"/>
        </w:rPr>
        <w:t>базовом государственном информа</w:t>
      </w:r>
      <w:r w:rsidRPr="004C3F4E">
        <w:rPr>
          <w:szCs w:val="28"/>
        </w:rPr>
        <w:t>ционном</w:t>
      </w:r>
      <w:r>
        <w:rPr>
          <w:szCs w:val="28"/>
        </w:rPr>
        <w:t xml:space="preserve"> ресурсе регистра</w:t>
      </w:r>
      <w:r w:rsidRPr="004C3F4E">
        <w:rPr>
          <w:szCs w:val="28"/>
        </w:rPr>
        <w:t>ционного учета граждан Российской Федерации по мест</w:t>
      </w:r>
      <w:r>
        <w:rPr>
          <w:szCs w:val="28"/>
        </w:rPr>
        <w:t>у пребывания и по месту жительс</w:t>
      </w:r>
      <w:r w:rsidRPr="004C3F4E">
        <w:rPr>
          <w:szCs w:val="28"/>
        </w:rPr>
        <w:t>тва в пределах Российской Федерации, предоставленная территориальным органом Министерства внутре</w:t>
      </w:r>
      <w:r>
        <w:rPr>
          <w:szCs w:val="28"/>
        </w:rPr>
        <w:t>нних дел Российской Федерации;";</w:t>
      </w:r>
    </w:p>
    <w:p w:rsidR="00F1275F" w:rsidRPr="00917601" w:rsidRDefault="00F1275F" w:rsidP="00F1275F">
      <w:pPr>
        <w:ind w:firstLine="720"/>
        <w:jc w:val="both"/>
      </w:pPr>
      <w:r>
        <w:t xml:space="preserve">в </w:t>
      </w:r>
      <w:r w:rsidRPr="00917601">
        <w:t>абзац</w:t>
      </w:r>
      <w:r>
        <w:t>е</w:t>
      </w:r>
      <w:r w:rsidRPr="00917601">
        <w:t xml:space="preserve"> </w:t>
      </w:r>
      <w:r>
        <w:t>восемнадцатом</w:t>
      </w:r>
      <w:r w:rsidRPr="00917601">
        <w:t xml:space="preserve"> </w:t>
      </w:r>
      <w:r>
        <w:t>слово "Документы" заменить словами "Информация и документы";</w:t>
      </w:r>
    </w:p>
    <w:p w:rsidR="00F1275F" w:rsidRPr="00EE7AAA" w:rsidRDefault="00F1275F" w:rsidP="00F1275F">
      <w:pPr>
        <w:ind w:firstLine="720"/>
        <w:jc w:val="both"/>
      </w:pPr>
      <w:r>
        <w:t xml:space="preserve">б)в пункте 1 части 7 после слов "за исключением" дополнить словами </w:t>
      </w:r>
      <w:r w:rsidRPr="00EE7AAA">
        <w:t>"информации</w:t>
      </w:r>
      <w:r w:rsidRPr="00DA1A3D">
        <w:rPr>
          <w:szCs w:val="28"/>
        </w:rPr>
        <w:t xml:space="preserve"> </w:t>
      </w:r>
      <w:r>
        <w:rPr>
          <w:szCs w:val="28"/>
        </w:rPr>
        <w:t>и</w:t>
      </w:r>
      <w:r w:rsidRPr="00EE7AAA">
        <w:t>";</w:t>
      </w:r>
    </w:p>
    <w:p w:rsidR="00F1275F" w:rsidRDefault="00F1275F" w:rsidP="00F1275F">
      <w:pPr>
        <w:ind w:firstLine="720"/>
        <w:jc w:val="both"/>
      </w:pPr>
      <w:r w:rsidRPr="009C1820">
        <w:t>2)в части 2 статьи 5</w:t>
      </w:r>
      <w:r w:rsidRPr="009C1820">
        <w:rPr>
          <w:vertAlign w:val="superscript"/>
        </w:rPr>
        <w:t xml:space="preserve">2 </w:t>
      </w:r>
      <w:r w:rsidRPr="009C1820">
        <w:t>слова "К заявлению кроме документов" заменить словами "К заявлению, кроме информации и документов";</w:t>
      </w:r>
    </w:p>
    <w:p w:rsidR="00F1275F" w:rsidRPr="005960A6" w:rsidRDefault="00F1275F" w:rsidP="00F1275F">
      <w:pPr>
        <w:ind w:firstLine="720"/>
        <w:jc w:val="both"/>
      </w:pPr>
      <w:r>
        <w:t xml:space="preserve">3)в </w:t>
      </w:r>
      <w:r w:rsidRPr="00187DFA">
        <w:t>стать</w:t>
      </w:r>
      <w:r>
        <w:t>е</w:t>
      </w:r>
      <w:r w:rsidRPr="00187DFA">
        <w:t xml:space="preserve"> 5</w:t>
      </w:r>
      <w:r w:rsidRPr="00187DFA">
        <w:rPr>
          <w:vertAlign w:val="superscript"/>
        </w:rPr>
        <w:t>3</w:t>
      </w:r>
      <w:r>
        <w:t>:</w:t>
      </w:r>
    </w:p>
    <w:p w:rsidR="00F1275F" w:rsidRDefault="00F1275F" w:rsidP="00F1275F">
      <w:pPr>
        <w:ind w:firstLine="720"/>
        <w:jc w:val="both"/>
      </w:pPr>
      <w:r>
        <w:t>а)в части 6</w:t>
      </w:r>
      <w:r w:rsidRPr="008A6B12">
        <w:t xml:space="preserve"> </w:t>
      </w:r>
      <w:r w:rsidRPr="00187DFA">
        <w:t>слово "документов" заменить словами "информации и документов"</w:t>
      </w:r>
      <w:r>
        <w:t>;</w:t>
      </w:r>
    </w:p>
    <w:p w:rsidR="00F1275F" w:rsidRDefault="00F1275F" w:rsidP="00F1275F">
      <w:pPr>
        <w:ind w:firstLine="720"/>
        <w:jc w:val="both"/>
      </w:pPr>
      <w:r>
        <w:t>б)в части</w:t>
      </w:r>
      <w:r w:rsidRPr="00187DFA">
        <w:t xml:space="preserve"> 7 слово "документов" заменить словами "информации и документов"</w:t>
      </w:r>
      <w:r>
        <w:t>;</w:t>
      </w:r>
    </w:p>
    <w:p w:rsidR="00F1275F" w:rsidRDefault="00F1275F" w:rsidP="00F1275F">
      <w:pPr>
        <w:ind w:firstLine="720"/>
        <w:jc w:val="both"/>
      </w:pPr>
      <w:r>
        <w:t>в)в части 9:</w:t>
      </w:r>
    </w:p>
    <w:p w:rsidR="00F1275F" w:rsidRDefault="00F1275F" w:rsidP="00F1275F">
      <w:pPr>
        <w:ind w:firstLine="720"/>
        <w:jc w:val="both"/>
      </w:pPr>
      <w:r w:rsidRPr="00832C23">
        <w:t>в абзац</w:t>
      </w:r>
      <w:r>
        <w:t>е</w:t>
      </w:r>
      <w:r w:rsidRPr="00832C23">
        <w:t xml:space="preserve"> втором</w:t>
      </w:r>
      <w:r>
        <w:t xml:space="preserve"> </w:t>
      </w:r>
      <w:r w:rsidRPr="00832C23">
        <w:t>слово "документов" заменить словами "информации и документов</w:t>
      </w:r>
      <w:r w:rsidR="00651AF2">
        <w:t>"</w:t>
      </w:r>
      <w:r>
        <w:t>;</w:t>
      </w:r>
    </w:p>
    <w:p w:rsidR="00F1275F" w:rsidRPr="00187DFA" w:rsidRDefault="00F1275F" w:rsidP="00F1275F">
      <w:pPr>
        <w:ind w:firstLine="720"/>
        <w:jc w:val="both"/>
      </w:pPr>
      <w:r w:rsidRPr="00832C23">
        <w:t>в абзац</w:t>
      </w:r>
      <w:r>
        <w:t>е</w:t>
      </w:r>
      <w:r w:rsidRPr="00832C23">
        <w:t xml:space="preserve"> третьем</w:t>
      </w:r>
      <w:r>
        <w:t xml:space="preserve"> </w:t>
      </w:r>
      <w:r w:rsidRPr="00187DFA">
        <w:t>слово "документов" заменить словами "информации и документов"</w:t>
      </w:r>
      <w:r w:rsidR="00651AF2">
        <w:t>.</w:t>
      </w:r>
    </w:p>
    <w:p w:rsidR="00F1275F" w:rsidRDefault="00F1275F" w:rsidP="00F1275F">
      <w:pPr>
        <w:ind w:firstLine="720"/>
        <w:jc w:val="both"/>
      </w:pPr>
    </w:p>
    <w:p w:rsidR="00F1275F" w:rsidRPr="004F5F2B" w:rsidRDefault="00F1275F" w:rsidP="00F1275F">
      <w:pPr>
        <w:ind w:firstLine="720"/>
        <w:jc w:val="both"/>
      </w:pPr>
      <w:r w:rsidRPr="004F5F2B">
        <w:lastRenderedPageBreak/>
        <w:t xml:space="preserve">СТАТЬЯ </w:t>
      </w:r>
      <w:r>
        <w:t>2</w:t>
      </w:r>
      <w:r w:rsidRPr="004F5F2B">
        <w:t>.</w:t>
      </w:r>
    </w:p>
    <w:p w:rsidR="00F1275F" w:rsidRPr="00B86350" w:rsidRDefault="00F1275F" w:rsidP="00F1275F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>
        <w:t>№</w:t>
      </w:r>
      <w:r w:rsidRPr="004F5F2B">
        <w:t xml:space="preserve"> 56, стр. 187; 2014,</w:t>
      </w:r>
      <w:r>
        <w:br/>
        <w:t>№</w:t>
      </w:r>
      <w:r w:rsidRPr="004F5F2B">
        <w:t xml:space="preserve"> 89, стр. 28; 2015, </w:t>
      </w:r>
      <w:r>
        <w:t>№</w:t>
      </w:r>
      <w:r w:rsidRPr="004F5F2B">
        <w:t xml:space="preserve"> 116, стр. 6, </w:t>
      </w:r>
      <w:r>
        <w:t>№</w:t>
      </w:r>
      <w:r w:rsidRPr="004F5F2B">
        <w:t xml:space="preserve"> 132, стр. 16, </w:t>
      </w:r>
      <w:r>
        <w:t>№</w:t>
      </w:r>
      <w:r w:rsidRPr="004F5F2B">
        <w:t xml:space="preserve"> 141, стр. 54; 2016, </w:t>
      </w:r>
      <w:r>
        <w:t>№</w:t>
      </w:r>
      <w:r w:rsidRPr="004F5F2B">
        <w:t xml:space="preserve"> 151, стр. </w:t>
      </w:r>
      <w:r w:rsidRPr="00B86350">
        <w:t>53, № 164, стр. 51, № 166, стр. 25, № 12, стр. 217) следующие изменения:</w:t>
      </w:r>
    </w:p>
    <w:p w:rsidR="00F1275F" w:rsidRPr="00B86350" w:rsidRDefault="00F1275F" w:rsidP="00F1275F">
      <w:pPr>
        <w:ind w:firstLine="720"/>
        <w:jc w:val="both"/>
      </w:pPr>
      <w:r w:rsidRPr="00B86350">
        <w:t>1)пункт 2 части 2 статьи 1 изложить в следующей редакции: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"2)под молодыми семьями понимаются граждане Российской Федерации, постоянно проживающие на территории Приморского края в пределах одного городского округа или одного муниципального района, состоящие в зарегистрированном браке, не достигшие возраста 36 лет на дату подачи заявления;";</w:t>
      </w:r>
    </w:p>
    <w:p w:rsidR="00F1275F" w:rsidRDefault="00F1275F" w:rsidP="00F1275F">
      <w:pPr>
        <w:ind w:firstLine="720"/>
        <w:jc w:val="both"/>
      </w:pPr>
      <w:r w:rsidRPr="008C0515">
        <w:t>2)в статье 5:</w:t>
      </w:r>
    </w:p>
    <w:p w:rsidR="00F1275F" w:rsidRPr="001959F2" w:rsidRDefault="00F1275F" w:rsidP="00F1275F">
      <w:pPr>
        <w:ind w:firstLine="720"/>
        <w:jc w:val="both"/>
      </w:pPr>
      <w:r w:rsidRPr="001959F2">
        <w:t>а)в части 1:</w:t>
      </w:r>
    </w:p>
    <w:p w:rsidR="00F1275F" w:rsidRDefault="00F1275F" w:rsidP="00F1275F">
      <w:pPr>
        <w:ind w:firstLine="720"/>
        <w:jc w:val="both"/>
      </w:pPr>
      <w:r w:rsidRPr="008C0515">
        <w:t>абзац шесто</w:t>
      </w:r>
      <w:r>
        <w:t>й изложить в следующей редакции:</w:t>
      </w:r>
    </w:p>
    <w:p w:rsidR="00F1275F" w:rsidRDefault="00F1275F" w:rsidP="00F1275F">
      <w:pPr>
        <w:ind w:firstLine="720"/>
        <w:jc w:val="both"/>
      </w:pPr>
      <w:r w:rsidRPr="00462653">
        <w:t>"информация 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 и его (их) детей</w:t>
      </w:r>
      <w:r w:rsidRPr="008C0515">
        <w:t>, содержащаяся</w:t>
      </w:r>
      <w:r w:rsidRPr="00462653">
        <w:t xml:space="preserve">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Федерации;";</w:t>
      </w:r>
    </w:p>
    <w:p w:rsidR="00F1275F" w:rsidRPr="001959F2" w:rsidRDefault="00F1275F" w:rsidP="00F1275F">
      <w:pPr>
        <w:autoSpaceDE w:val="0"/>
        <w:autoSpaceDN w:val="0"/>
        <w:adjustRightInd w:val="0"/>
        <w:ind w:firstLine="720"/>
        <w:jc w:val="both"/>
      </w:pPr>
      <w:r>
        <w:t xml:space="preserve">в </w:t>
      </w:r>
      <w:r w:rsidRPr="001959F2">
        <w:t>абзац</w:t>
      </w:r>
      <w:r>
        <w:t>е</w:t>
      </w:r>
      <w:r w:rsidRPr="001959F2">
        <w:t xml:space="preserve"> </w:t>
      </w:r>
      <w:r>
        <w:t>седьмом</w:t>
      </w:r>
      <w:r w:rsidRPr="001959F2">
        <w:t xml:space="preserve"> </w:t>
      </w:r>
      <w:r>
        <w:t>слова "документа, указанного" заменить словами "информации, указанной";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в абзаце тринадцатом: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слово "Документы" заменить словами "Информация и документы";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 xml:space="preserve">слова "указанные документы" заменить словами "указанные информацию и документы"; </w:t>
      </w:r>
    </w:p>
    <w:p w:rsidR="00F1275F" w:rsidRDefault="00F1275F" w:rsidP="00F1275F">
      <w:pPr>
        <w:ind w:firstLine="720"/>
        <w:jc w:val="both"/>
      </w:pPr>
      <w:r w:rsidRPr="00FA623A">
        <w:t>б)</w:t>
      </w:r>
      <w:r>
        <w:t>в</w:t>
      </w:r>
      <w:r w:rsidRPr="00FA623A">
        <w:t xml:space="preserve"> части 2</w:t>
      </w:r>
      <w:r>
        <w:t>:</w:t>
      </w:r>
      <w:r w:rsidRPr="00FA623A">
        <w:t xml:space="preserve"> </w:t>
      </w:r>
    </w:p>
    <w:p w:rsidR="00F1275F" w:rsidRPr="008C0515" w:rsidRDefault="00F1275F" w:rsidP="00F1275F">
      <w:pPr>
        <w:ind w:firstLine="720"/>
        <w:jc w:val="both"/>
      </w:pPr>
      <w:r w:rsidRPr="008C0515">
        <w:t>абзац пятый изложить в следующей редакции:</w:t>
      </w:r>
    </w:p>
    <w:p w:rsidR="00F1275F" w:rsidRDefault="00F1275F" w:rsidP="00F1275F">
      <w:pPr>
        <w:ind w:firstLine="720"/>
        <w:jc w:val="both"/>
      </w:pPr>
      <w:r w:rsidRPr="008C0515">
        <w:t>"информация о регистрации по месту жительства супругов,</w:t>
      </w:r>
      <w:r w:rsidRPr="00462653">
        <w:t xml:space="preserve">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Федерации;";</w:t>
      </w:r>
    </w:p>
    <w:p w:rsidR="00F1275F" w:rsidRPr="00C131D9" w:rsidRDefault="00F1275F" w:rsidP="00F1275F">
      <w:pPr>
        <w:ind w:firstLine="720"/>
        <w:jc w:val="both"/>
      </w:pPr>
      <w:r w:rsidRPr="00C131D9">
        <w:t xml:space="preserve">в абзаце </w:t>
      </w:r>
      <w:r>
        <w:t>шестом слова "документов, указанных</w:t>
      </w:r>
      <w:r w:rsidRPr="00C131D9">
        <w:t>" заменить слов</w:t>
      </w:r>
      <w:r>
        <w:t>ами</w:t>
      </w:r>
      <w:r w:rsidRPr="00C131D9">
        <w:t xml:space="preserve"> "информаци</w:t>
      </w:r>
      <w:r>
        <w:t>и, указанной</w:t>
      </w:r>
      <w:r w:rsidRPr="00C131D9">
        <w:t>";</w:t>
      </w:r>
    </w:p>
    <w:p w:rsidR="00F1275F" w:rsidRDefault="00F1275F" w:rsidP="00F1275F">
      <w:pPr>
        <w:ind w:firstLine="720"/>
        <w:jc w:val="both"/>
      </w:pPr>
      <w:r>
        <w:t>абзац десятый</w:t>
      </w:r>
      <w:r w:rsidRPr="000C3147">
        <w:t xml:space="preserve"> изложить в следующей редакции</w:t>
      </w:r>
      <w:r>
        <w:t>:</w:t>
      </w:r>
    </w:p>
    <w:p w:rsidR="00F1275F" w:rsidRPr="005F3DC4" w:rsidRDefault="00F1275F" w:rsidP="00F1275F">
      <w:pPr>
        <w:ind w:firstLine="720"/>
        <w:jc w:val="both"/>
        <w:rPr>
          <w:u w:val="single"/>
        </w:rPr>
      </w:pPr>
      <w:r w:rsidRPr="005F3DC4">
        <w:t xml:space="preserve">"Информация </w:t>
      </w:r>
      <w:r>
        <w:t>и документы</w:t>
      </w:r>
      <w:r w:rsidRPr="005F3DC4">
        <w:t>, указанные в абзац</w:t>
      </w:r>
      <w:r>
        <w:t>ах</w:t>
      </w:r>
      <w:r w:rsidRPr="005F3DC4">
        <w:t xml:space="preserve"> пятом и восьмом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Граждане вправе представить указанные информацию и документ</w:t>
      </w:r>
      <w:r>
        <w:t>ы</w:t>
      </w:r>
      <w:r w:rsidRPr="005F3DC4">
        <w:t xml:space="preserve"> в уполномоченный орган местного самоуправления по собственной инициативе.";</w:t>
      </w:r>
    </w:p>
    <w:p w:rsidR="00F1275F" w:rsidRPr="00E62FC5" w:rsidRDefault="00F1275F" w:rsidP="00F1275F">
      <w:pPr>
        <w:ind w:firstLine="720"/>
        <w:jc w:val="both"/>
      </w:pPr>
      <w:r>
        <w:lastRenderedPageBreak/>
        <w:t>в)</w:t>
      </w:r>
      <w:r w:rsidRPr="00FA623A">
        <w:t>в пункте 1</w:t>
      </w:r>
      <w:r>
        <w:t xml:space="preserve"> части 5 </w:t>
      </w:r>
      <w:r w:rsidRPr="00FA623A">
        <w:t>после слов "за исключением" дополнить словами</w:t>
      </w:r>
      <w:r>
        <w:t xml:space="preserve"> </w:t>
      </w:r>
      <w:r w:rsidRPr="00E62FC5">
        <w:t>"информации и";</w:t>
      </w:r>
    </w:p>
    <w:p w:rsidR="00F1275F" w:rsidRPr="008C0515" w:rsidRDefault="00F1275F" w:rsidP="00F1275F">
      <w:pPr>
        <w:ind w:firstLine="720"/>
        <w:jc w:val="both"/>
      </w:pPr>
      <w:r>
        <w:t>г</w:t>
      </w:r>
      <w:r w:rsidRPr="00FA623A">
        <w:t>)</w:t>
      </w:r>
      <w:r w:rsidRPr="008C0515">
        <w:t>абзац второй</w:t>
      </w:r>
      <w:r w:rsidRPr="00FA623A">
        <w:t xml:space="preserve"> части 8</w:t>
      </w:r>
      <w:r w:rsidRPr="00FA623A">
        <w:rPr>
          <w:vertAlign w:val="superscript"/>
        </w:rPr>
        <w:t>1</w:t>
      </w:r>
      <w:r w:rsidRPr="008C0515">
        <w:t xml:space="preserve"> изложить в следующей редакции: 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 w:rsidRPr="008C0515">
        <w:rPr>
          <w:szCs w:val="28"/>
        </w:rPr>
        <w:t xml:space="preserve">"в структурных подразделениях территориальных органов Министерства внутренних дел Российской Федерации - </w:t>
      </w:r>
      <w:r>
        <w:t>информацию</w:t>
      </w:r>
      <w:r w:rsidRPr="00E62FC5">
        <w:t xml:space="preserve"> </w:t>
      </w:r>
      <w:r w:rsidRPr="00462653">
        <w:t>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 и его (их) детей</w:t>
      </w:r>
      <w:r w:rsidRPr="008C0515">
        <w:t xml:space="preserve"> </w:t>
      </w:r>
      <w:r>
        <w:t xml:space="preserve">или супругов, </w:t>
      </w:r>
      <w:r w:rsidRPr="008C0515">
        <w:t>содержащ</w:t>
      </w:r>
      <w:r>
        <w:t>ую</w:t>
      </w:r>
      <w:r w:rsidRPr="008C0515">
        <w:t>ся</w:t>
      </w:r>
      <w:r w:rsidRPr="00462653">
        <w:t xml:space="preserve">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</w:t>
      </w:r>
      <w:r>
        <w:t>ую</w:t>
      </w:r>
      <w:r w:rsidRPr="00462653">
        <w:t xml:space="preserve"> территориальным органом Министерства внутренних дел Российской Федерации;</w:t>
      </w:r>
      <w:r w:rsidRPr="008C0515">
        <w:t>";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3)в</w:t>
      </w:r>
      <w:r w:rsidRPr="00020741">
        <w:t xml:space="preserve"> </w:t>
      </w:r>
      <w:r>
        <w:t>статье 5</w:t>
      </w:r>
      <w:r w:rsidRPr="00E73E20">
        <w:rPr>
          <w:vertAlign w:val="superscript"/>
        </w:rPr>
        <w:t>1</w:t>
      </w:r>
      <w:r>
        <w:t>:</w:t>
      </w:r>
    </w:p>
    <w:p w:rsidR="00F1275F" w:rsidRPr="006F12E9" w:rsidRDefault="00F1275F" w:rsidP="00F1275F">
      <w:pPr>
        <w:autoSpaceDE w:val="0"/>
        <w:autoSpaceDN w:val="0"/>
        <w:adjustRightInd w:val="0"/>
        <w:ind w:firstLine="720"/>
        <w:jc w:val="both"/>
      </w:pPr>
      <w:r>
        <w:t xml:space="preserve">а)в части 6 слово "документов" заменить словами </w:t>
      </w:r>
      <w:r w:rsidRPr="00CD7284">
        <w:t xml:space="preserve">"информации </w:t>
      </w:r>
      <w:r w:rsidRPr="006F12E9">
        <w:t>и документов";</w:t>
      </w:r>
    </w:p>
    <w:p w:rsidR="00F1275F" w:rsidRPr="006F12E9" w:rsidRDefault="00F1275F" w:rsidP="00F1275F">
      <w:pPr>
        <w:autoSpaceDE w:val="0"/>
        <w:autoSpaceDN w:val="0"/>
        <w:adjustRightInd w:val="0"/>
        <w:ind w:firstLine="720"/>
        <w:jc w:val="both"/>
      </w:pPr>
      <w:r>
        <w:t xml:space="preserve">б)в части 7 слово "документов" заменить словами </w:t>
      </w:r>
      <w:r w:rsidRPr="00CD7284">
        <w:t xml:space="preserve">"информации </w:t>
      </w:r>
      <w:r w:rsidRPr="006F12E9">
        <w:t>и документов";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в)в части 9: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 xml:space="preserve">в абзаце втором слово "документов" заменить словами </w:t>
      </w:r>
      <w:r w:rsidRPr="00CD7284">
        <w:t xml:space="preserve">"информации </w:t>
      </w:r>
      <w:r w:rsidRPr="006F12E9">
        <w:t>и документов";</w:t>
      </w:r>
    </w:p>
    <w:p w:rsidR="00F1275F" w:rsidRPr="001A68C5" w:rsidRDefault="00F1275F" w:rsidP="00F1275F">
      <w:pPr>
        <w:autoSpaceDE w:val="0"/>
        <w:autoSpaceDN w:val="0"/>
        <w:adjustRightInd w:val="0"/>
        <w:ind w:firstLine="720"/>
        <w:jc w:val="both"/>
      </w:pPr>
      <w:r w:rsidRPr="001A68C5">
        <w:t>в абзаце третьем слово "документов" заменить словами "информации и документов";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4</w:t>
      </w:r>
      <w:r w:rsidRPr="004843DD">
        <w:t>)</w:t>
      </w:r>
      <w:r>
        <w:t xml:space="preserve">в </w:t>
      </w:r>
      <w:r w:rsidRPr="004843DD">
        <w:t>стать</w:t>
      </w:r>
      <w:r>
        <w:t>е</w:t>
      </w:r>
      <w:r w:rsidRPr="004843DD">
        <w:t xml:space="preserve"> 8:</w:t>
      </w:r>
    </w:p>
    <w:p w:rsidR="00F1275F" w:rsidRDefault="00F1275F" w:rsidP="00F1275F">
      <w:pPr>
        <w:autoSpaceDE w:val="0"/>
        <w:autoSpaceDN w:val="0"/>
        <w:adjustRightInd w:val="0"/>
        <w:ind w:firstLine="720"/>
        <w:jc w:val="both"/>
      </w:pPr>
      <w:r>
        <w:t>а)в</w:t>
      </w:r>
      <w:r w:rsidRPr="004843DD">
        <w:t xml:space="preserve"> части 1</w:t>
      </w:r>
      <w:r>
        <w:t>:</w:t>
      </w:r>
    </w:p>
    <w:p w:rsidR="00F1275F" w:rsidRPr="008C0515" w:rsidRDefault="00F1275F" w:rsidP="00F1275F">
      <w:pPr>
        <w:ind w:firstLine="720"/>
        <w:jc w:val="both"/>
      </w:pPr>
      <w:r w:rsidRPr="008C0515">
        <w:t>абзац шестой изложить в следующей редакции:</w:t>
      </w:r>
    </w:p>
    <w:p w:rsidR="00F1275F" w:rsidRPr="006F12E9" w:rsidRDefault="00F1275F" w:rsidP="00F1275F">
      <w:pPr>
        <w:autoSpaceDE w:val="0"/>
        <w:autoSpaceDN w:val="0"/>
        <w:adjustRightInd w:val="0"/>
        <w:ind w:firstLine="720"/>
        <w:jc w:val="both"/>
      </w:pPr>
      <w:r w:rsidRPr="008C0515">
        <w:t>"</w:t>
      </w:r>
      <w:r>
        <w:t>информация</w:t>
      </w:r>
      <w:r w:rsidRPr="00E62FC5">
        <w:t xml:space="preserve"> </w:t>
      </w:r>
      <w:r w:rsidRPr="00462653">
        <w:t>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 и его (их) детей</w:t>
      </w:r>
      <w:r w:rsidRPr="008C0515">
        <w:t xml:space="preserve"> </w:t>
      </w:r>
      <w:r>
        <w:t xml:space="preserve">или супругов, </w:t>
      </w:r>
      <w:r w:rsidRPr="008C0515">
        <w:t>содержащаяся</w:t>
      </w:r>
      <w:r w:rsidRPr="00462653">
        <w:t xml:space="preserve">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  <w:r w:rsidRPr="006F12E9">
        <w:t>"</w:t>
      </w:r>
      <w:r>
        <w:t>;</w:t>
      </w:r>
    </w:p>
    <w:p w:rsidR="00F1275F" w:rsidRPr="006F12E9" w:rsidRDefault="00F1275F" w:rsidP="00F1275F">
      <w:pPr>
        <w:ind w:firstLine="720"/>
        <w:jc w:val="both"/>
      </w:pPr>
      <w:r>
        <w:t>в абзаце седьмом слова</w:t>
      </w:r>
      <w:r w:rsidRPr="004843DD">
        <w:t xml:space="preserve"> "документа</w:t>
      </w:r>
      <w:r>
        <w:t>, указанного</w:t>
      </w:r>
      <w:r w:rsidRPr="004843DD">
        <w:t xml:space="preserve">" заменить </w:t>
      </w:r>
      <w:r>
        <w:t>словами</w:t>
      </w:r>
      <w:r>
        <w:br/>
      </w:r>
      <w:r w:rsidRPr="006F12E9">
        <w:t>"</w:t>
      </w:r>
      <w:r w:rsidRPr="00CB7A7B">
        <w:t>информации</w:t>
      </w:r>
      <w:r>
        <w:t>,</w:t>
      </w:r>
      <w:r w:rsidRPr="00AB433E">
        <w:t xml:space="preserve"> </w:t>
      </w:r>
      <w:r w:rsidRPr="006F12E9">
        <w:t>указанной";</w:t>
      </w:r>
    </w:p>
    <w:p w:rsidR="00F1275F" w:rsidRDefault="00F1275F" w:rsidP="00F1275F">
      <w:pPr>
        <w:ind w:firstLine="720"/>
        <w:jc w:val="both"/>
      </w:pPr>
      <w:r>
        <w:t xml:space="preserve">в </w:t>
      </w:r>
      <w:r w:rsidRPr="004843DD">
        <w:t>абзац</w:t>
      </w:r>
      <w:r>
        <w:t>е</w:t>
      </w:r>
      <w:r w:rsidRPr="004843DD">
        <w:t xml:space="preserve"> </w:t>
      </w:r>
      <w:r>
        <w:t>тринадцатом:</w:t>
      </w:r>
    </w:p>
    <w:p w:rsidR="00F1275F" w:rsidRDefault="00F1275F" w:rsidP="00F1275F">
      <w:pPr>
        <w:ind w:firstLine="720"/>
        <w:jc w:val="both"/>
      </w:pPr>
      <w:r>
        <w:t>слово "Документы" заменить</w:t>
      </w:r>
      <w:r w:rsidRPr="004843DD">
        <w:t xml:space="preserve"> словами "</w:t>
      </w:r>
      <w:r>
        <w:t>И</w:t>
      </w:r>
      <w:r w:rsidRPr="00CB7A7B">
        <w:t>нформаци</w:t>
      </w:r>
      <w:r>
        <w:t>ю</w:t>
      </w:r>
      <w:r w:rsidRPr="00CB7A7B">
        <w:t xml:space="preserve"> </w:t>
      </w:r>
      <w:r w:rsidRPr="004843DD">
        <w:t>и</w:t>
      </w:r>
      <w:r>
        <w:t xml:space="preserve"> документы</w:t>
      </w:r>
      <w:r w:rsidRPr="004843DD">
        <w:t>";</w:t>
      </w:r>
    </w:p>
    <w:p w:rsidR="00F1275F" w:rsidRPr="006F12E9" w:rsidRDefault="00F1275F" w:rsidP="00F1275F">
      <w:pPr>
        <w:ind w:firstLine="720"/>
        <w:jc w:val="both"/>
      </w:pPr>
      <w:r>
        <w:t xml:space="preserve">слова "указанные документы" заменить словами </w:t>
      </w:r>
      <w:r w:rsidRPr="006F12E9">
        <w:t>"</w:t>
      </w:r>
      <w:r>
        <w:t xml:space="preserve">указанные </w:t>
      </w:r>
      <w:r w:rsidRPr="00CD7284">
        <w:t>информаци</w:t>
      </w:r>
      <w:r>
        <w:t>ю</w:t>
      </w:r>
      <w:r w:rsidRPr="00CD7284">
        <w:t xml:space="preserve"> </w:t>
      </w:r>
      <w:r w:rsidRPr="006F12E9">
        <w:t>и документы";</w:t>
      </w:r>
    </w:p>
    <w:p w:rsidR="00F1275F" w:rsidRPr="00CB7A7B" w:rsidRDefault="00F1275F" w:rsidP="00F1275F">
      <w:pPr>
        <w:ind w:firstLine="720"/>
        <w:jc w:val="both"/>
      </w:pPr>
      <w:r>
        <w:t>б</w:t>
      </w:r>
      <w:r w:rsidRPr="00885B86">
        <w:t xml:space="preserve">)в пункте </w:t>
      </w:r>
      <w:r>
        <w:t>2</w:t>
      </w:r>
      <w:r w:rsidRPr="00885B86">
        <w:t xml:space="preserve"> части </w:t>
      </w:r>
      <w:r>
        <w:t xml:space="preserve">2 </w:t>
      </w:r>
      <w:r w:rsidRPr="00CB7A7B">
        <w:t xml:space="preserve">после слов "за исключением" дополнить словами </w:t>
      </w:r>
      <w:r>
        <w:t>"</w:t>
      </w:r>
      <w:r w:rsidRPr="00CB7A7B">
        <w:t>информаци</w:t>
      </w:r>
      <w:r>
        <w:t>и</w:t>
      </w:r>
      <w:r w:rsidRPr="00CB7A7B">
        <w:t xml:space="preserve"> и".</w:t>
      </w: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Default="00F1275F" w:rsidP="00F1275F">
      <w:pPr>
        <w:ind w:firstLine="720"/>
        <w:jc w:val="both"/>
      </w:pPr>
    </w:p>
    <w:p w:rsidR="00F1275F" w:rsidRPr="00CB7A7B" w:rsidRDefault="00F1275F" w:rsidP="00F1275F">
      <w:pPr>
        <w:ind w:firstLine="720"/>
        <w:jc w:val="both"/>
      </w:pPr>
    </w:p>
    <w:p w:rsidR="00F1275F" w:rsidRPr="008C0515" w:rsidRDefault="00F1275F" w:rsidP="00F1275F">
      <w:pPr>
        <w:ind w:firstLine="720"/>
        <w:jc w:val="both"/>
      </w:pPr>
      <w:r w:rsidRPr="008C0515">
        <w:lastRenderedPageBreak/>
        <w:t>СТАТЬЯ 3.</w:t>
      </w:r>
    </w:p>
    <w:p w:rsidR="00F1275F" w:rsidRPr="00DA325C" w:rsidRDefault="00F1275F" w:rsidP="00F1275F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F1275F" w:rsidRDefault="00F1275F" w:rsidP="00F1275F">
      <w:pPr>
        <w:shd w:val="clear" w:color="auto" w:fill="FFFFFF"/>
        <w:ind w:firstLine="720"/>
        <w:jc w:val="both"/>
        <w:rPr>
          <w:szCs w:val="28"/>
        </w:rPr>
      </w:pPr>
    </w:p>
    <w:p w:rsidR="00F1275F" w:rsidRPr="00DA325C" w:rsidRDefault="00F1275F" w:rsidP="00F1275F">
      <w:pPr>
        <w:shd w:val="clear" w:color="auto" w:fill="FFFFFF"/>
        <w:ind w:firstLine="720"/>
        <w:jc w:val="both"/>
        <w:rPr>
          <w:szCs w:val="28"/>
        </w:rPr>
      </w:pPr>
    </w:p>
    <w:p w:rsidR="00F1275F" w:rsidRPr="00DA325C" w:rsidRDefault="00F1275F" w:rsidP="00F1275F">
      <w:pPr>
        <w:shd w:val="clear" w:color="auto" w:fill="FFFFFF"/>
        <w:ind w:firstLine="720"/>
        <w:jc w:val="both"/>
        <w:rPr>
          <w:szCs w:val="28"/>
        </w:rPr>
      </w:pPr>
    </w:p>
    <w:p w:rsidR="00BE0544" w:rsidRDefault="00F1275F" w:rsidP="00F1275F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7914FC" w:rsidRDefault="007914FC" w:rsidP="00F1275F">
      <w:pPr>
        <w:autoSpaceDE w:val="0"/>
        <w:autoSpaceDN w:val="0"/>
        <w:adjustRightInd w:val="0"/>
        <w:rPr>
          <w:color w:val="000000"/>
          <w:szCs w:val="28"/>
        </w:rPr>
      </w:pPr>
    </w:p>
    <w:p w:rsidR="007914FC" w:rsidRDefault="007914FC" w:rsidP="007914F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914FC" w:rsidRDefault="007914FC" w:rsidP="007914F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7914FC" w:rsidRDefault="007914FC" w:rsidP="007914FC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7914FC" w:rsidRDefault="007914FC" w:rsidP="00F1275F">
      <w:pPr>
        <w:autoSpaceDE w:val="0"/>
        <w:autoSpaceDN w:val="0"/>
        <w:adjustRightInd w:val="0"/>
        <w:rPr>
          <w:color w:val="000000"/>
          <w:szCs w:val="28"/>
        </w:rPr>
      </w:pPr>
    </w:p>
    <w:p w:rsidR="00F1275F" w:rsidRDefault="00F1275F" w:rsidP="00F1275F">
      <w:pPr>
        <w:autoSpaceDE w:val="0"/>
        <w:autoSpaceDN w:val="0"/>
        <w:adjustRightInd w:val="0"/>
        <w:rPr>
          <w:color w:val="000000"/>
          <w:szCs w:val="28"/>
        </w:rPr>
      </w:pPr>
    </w:p>
    <w:p w:rsidR="00F1275F" w:rsidRDefault="00F1275F" w:rsidP="00F1275F">
      <w:pPr>
        <w:autoSpaceDE w:val="0"/>
        <w:autoSpaceDN w:val="0"/>
        <w:adjustRightInd w:val="0"/>
      </w:pPr>
    </w:p>
    <w:sectPr w:rsidR="00F1275F" w:rsidSect="00F1275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5AB" w:rsidRDefault="00DF25AB">
      <w:r>
        <w:separator/>
      </w:r>
    </w:p>
  </w:endnote>
  <w:endnote w:type="continuationSeparator" w:id="0">
    <w:p w:rsidR="00DF25AB" w:rsidRDefault="00DF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5AB" w:rsidRDefault="00DF25AB">
      <w:r>
        <w:separator/>
      </w:r>
    </w:p>
  </w:footnote>
  <w:footnote w:type="continuationSeparator" w:id="0">
    <w:p w:rsidR="00DF25AB" w:rsidRDefault="00DF2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1275F" w:rsidP="00F1275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914F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275F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51AF2"/>
    <w:rsid w:val="006E2ABA"/>
    <w:rsid w:val="007914FC"/>
    <w:rsid w:val="00832425"/>
    <w:rsid w:val="00A31FE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7B4C"/>
    <w:rsid w:val="00DF25AB"/>
    <w:rsid w:val="00E21FFC"/>
    <w:rsid w:val="00E34273"/>
    <w:rsid w:val="00E60B2A"/>
    <w:rsid w:val="00F1275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15FD"/>
  <w15:docId w15:val="{1A71D7D6-FB70-43CD-897D-17DC0663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1275F"/>
    <w:rPr>
      <w:sz w:val="28"/>
    </w:rPr>
  </w:style>
  <w:style w:type="paragraph" w:styleId="a6">
    <w:name w:val="Balloon Text"/>
    <w:basedOn w:val="a"/>
    <w:link w:val="a7"/>
    <w:semiHidden/>
    <w:unhideWhenUsed/>
    <w:rsid w:val="00DC7B4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C7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2019-04-23T06:34:00Z</cp:lastPrinted>
  <dcterms:created xsi:type="dcterms:W3CDTF">2019-04-29T06:01:00Z</dcterms:created>
  <dcterms:modified xsi:type="dcterms:W3CDTF">2019-04-29T06:01:00Z</dcterms:modified>
</cp:coreProperties>
</file>