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874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5895" w:rsidRDefault="00595895" w:rsidP="00595895">
      <w:pPr>
        <w:jc w:val="center"/>
        <w:rPr>
          <w:b/>
          <w:szCs w:val="28"/>
        </w:rPr>
      </w:pPr>
      <w:r>
        <w:rPr>
          <w:b/>
        </w:rPr>
        <w:t xml:space="preserve">О ВНЕСЕНИИ ИЗМЕНЕНИЙ В ЗАКОН ПРИМОРСКОГО КРАЯ          </w:t>
      </w:r>
      <w:r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</w:t>
      </w:r>
    </w:p>
    <w:p w:rsidR="00595895" w:rsidRDefault="00595895" w:rsidP="00595895">
      <w:pPr>
        <w:jc w:val="center"/>
        <w:rPr>
          <w:b/>
        </w:rPr>
      </w:pPr>
      <w:r>
        <w:rPr>
          <w:b/>
          <w:szCs w:val="28"/>
        </w:rPr>
        <w:t>И ЖИВОТНЫХ"</w:t>
      </w:r>
    </w:p>
    <w:p w:rsidR="00595895" w:rsidRDefault="00595895" w:rsidP="00595895">
      <w:pPr>
        <w:jc w:val="center"/>
        <w:rPr>
          <w:b/>
        </w:rPr>
      </w:pPr>
    </w:p>
    <w:p w:rsidR="00595895" w:rsidRDefault="00595895" w:rsidP="00595895">
      <w:pPr>
        <w:ind w:firstLine="709"/>
        <w:jc w:val="both"/>
      </w:pPr>
      <w:r>
        <w:t xml:space="preserve">Принят Законодательным Собранием Приморского края 23 апреля    2019 года </w:t>
      </w:r>
    </w:p>
    <w:p w:rsidR="00595895" w:rsidRDefault="00595895" w:rsidP="00595895">
      <w:pPr>
        <w:ind w:firstLine="709"/>
        <w:jc w:val="both"/>
      </w:pPr>
    </w:p>
    <w:p w:rsidR="00595895" w:rsidRDefault="00595895" w:rsidP="00595895">
      <w:pPr>
        <w:ind w:firstLine="709"/>
        <w:jc w:val="both"/>
      </w:pPr>
      <w:r>
        <w:t>СТАТЬЯ 1.</w:t>
      </w:r>
    </w:p>
    <w:p w:rsidR="00595895" w:rsidRPr="00363630" w:rsidRDefault="00595895" w:rsidP="00595895">
      <w:pPr>
        <w:ind w:firstLine="709"/>
        <w:jc w:val="both"/>
        <w:rPr>
          <w:szCs w:val="28"/>
        </w:rPr>
      </w:pPr>
      <w:r>
        <w:t xml:space="preserve">Внести в Закон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23; 2015,     № </w:t>
      </w:r>
      <w:r w:rsidRPr="00363630">
        <w:rPr>
          <w:szCs w:val="28"/>
        </w:rPr>
        <w:t>112, стр. 13, № 120, стр. 77; 2016, № 166, стр. 22; 2017, № 15, стр. 28</w:t>
      </w:r>
      <w:r>
        <w:rPr>
          <w:szCs w:val="28"/>
        </w:rPr>
        <w:t>; 2018, № 55, стр. 72</w:t>
      </w:r>
      <w:r w:rsidRPr="00363630">
        <w:rPr>
          <w:szCs w:val="28"/>
        </w:rPr>
        <w:t>) следующие изменения: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63630">
        <w:rPr>
          <w:szCs w:val="28"/>
        </w:rPr>
        <w:t>1)</w:t>
      </w:r>
      <w:r>
        <w:rPr>
          <w:szCs w:val="28"/>
        </w:rPr>
        <w:t>наименование Закона изложить в следующей редакции: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мероприятий при осуществлении деятельности по обращению с животными без владельцев";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2)преамбулу Закона изложить в следующей редакции: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"Настоящий Закон в соответствии с </w:t>
      </w:r>
      <w:hyperlink r:id="rId8" w:history="1">
        <w:r w:rsidRPr="00003BBD">
          <w:rPr>
            <w:szCs w:val="28"/>
          </w:rPr>
          <w:t>Конституцией</w:t>
        </w:r>
      </w:hyperlink>
      <w:r>
        <w:rPr>
          <w:szCs w:val="28"/>
        </w:rPr>
        <w:t xml:space="preserve"> Российской Федерации, Федеральным законом</w:t>
      </w:r>
      <w:r w:rsidRPr="00003BBD">
        <w:rPr>
          <w:szCs w:val="28"/>
        </w:rPr>
        <w:t xml:space="preserve"> от 6 октября 1999 года </w:t>
      </w:r>
      <w:hyperlink r:id="rId9" w:history="1">
        <w:r w:rsidRPr="00003BBD">
          <w:rPr>
            <w:szCs w:val="28"/>
          </w:rPr>
          <w:t>№ 184-ФЗ</w:t>
        </w:r>
      </w:hyperlink>
      <w:r w:rsidRPr="00003BBD">
        <w:rPr>
          <w:szCs w:val="28"/>
        </w:rPr>
        <w:t xml:space="preserve"> </w:t>
      </w:r>
      <w:r>
        <w:rPr>
          <w:szCs w:val="28"/>
        </w:rPr>
        <w:t xml:space="preserve">         </w:t>
      </w:r>
      <w:r w:rsidRPr="00003BBD">
        <w:rPr>
          <w:szCs w:val="28"/>
        </w:rPr>
        <w:t xml:space="preserve">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r>
        <w:rPr>
          <w:szCs w:val="28"/>
        </w:rPr>
        <w:t>Федеральным законом</w:t>
      </w:r>
      <w:r w:rsidRPr="00003BBD">
        <w:rPr>
          <w:szCs w:val="28"/>
        </w:rPr>
        <w:t xml:space="preserve"> от 6 октября 2003 года </w:t>
      </w:r>
      <w:hyperlink r:id="rId10" w:history="1">
        <w:r w:rsidRPr="00003BBD">
          <w:rPr>
            <w:szCs w:val="28"/>
          </w:rPr>
          <w:t>№ 131-ФЗ</w:t>
        </w:r>
      </w:hyperlink>
      <w:r w:rsidRPr="00003BBD">
        <w:rPr>
          <w:szCs w:val="28"/>
        </w:rPr>
        <w:t xml:space="preserve"> </w:t>
      </w:r>
      <w:r>
        <w:rPr>
          <w:szCs w:val="28"/>
        </w:rPr>
        <w:t xml:space="preserve">         "Об общих принципах организации местного самоуправления в Российской Федерации" и Федеральным законом от 27 декабря 2018 года № 498-ФЗ    "Об ответственном обращении с животными и о внесении изменений в отдельные законодательные акты Российской Федерации" наделяет органы местного самоуправления городских округов и муниципальных районов Приморского края отдельными государственными полномочиями.";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 1 статьи 1 изложить в следующей редакции: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"1.Органы местного самоуправления городских округов и муниципальных районов Приморского края наделяются следующими отдельными государственными полномочиями Приморского края по организации мероприятий при осуществлении деятельности по обращению с животными без владельцев (далее - государственные полномочия):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1)отлов животных без владельцев;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2)учет, содержание отловленных животных без владельцев;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3)лечение отловленных животных без владельцев;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4)утилизация (уничтожение) биологических отходов, в том числе в результате эвтаназии отловленных животных без владельцев;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5)передача отловленных животных без владельцев лицам, имеющим необходимые условия для их содержания;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6)возврат отловленных </w:t>
      </w:r>
      <w:r w:rsidRPr="003111F1">
        <w:rPr>
          <w:szCs w:val="28"/>
        </w:rPr>
        <w:t>животных владельцам</w:t>
      </w:r>
      <w:r>
        <w:rPr>
          <w:szCs w:val="28"/>
        </w:rPr>
        <w:t>.";</w:t>
      </w:r>
    </w:p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4)по тексту части 3 статьи 6 слова "безнадзорное животное" в соответствующих числе и падеже заменить словами "животное без владельцев"</w:t>
      </w:r>
      <w:r w:rsidRPr="005C5CC3">
        <w:rPr>
          <w:szCs w:val="28"/>
        </w:rPr>
        <w:t xml:space="preserve"> </w:t>
      </w:r>
      <w:r>
        <w:rPr>
          <w:szCs w:val="28"/>
        </w:rPr>
        <w:t>в соответствующих числе и падеже;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части 2 статьи 11 слова "проведения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заменить словами "мероприятий при осуществлении деятельности по обращению с животными без владельцев";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приложении к Закону: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а)в наименовании приложения слова "</w:t>
      </w:r>
      <w:r w:rsidRPr="00A713D0">
        <w:rPr>
          <w:rFonts w:cs="Arial"/>
          <w:szCs w:val="28"/>
        </w:rPr>
        <w:t>безнадзорных животных</w:t>
      </w:r>
      <w:r>
        <w:rPr>
          <w:rFonts w:cs="Arial"/>
          <w:szCs w:val="28"/>
        </w:rPr>
        <w:t>" заменить словами "животных без владельцев";</w:t>
      </w:r>
    </w:p>
    <w:p w:rsidR="00595895" w:rsidRDefault="00595895" w:rsidP="0059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cs="Arial"/>
          <w:szCs w:val="28"/>
        </w:rPr>
        <w:t xml:space="preserve">б)строку  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969"/>
      </w:tblGrid>
      <w:tr w:rsidR="00595895" w:rsidTr="000E2850">
        <w:trPr>
          <w:trHeight w:val="1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95" w:rsidRDefault="00595895" w:rsidP="000E285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95" w:rsidRDefault="00595895" w:rsidP="000E285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95" w:rsidRDefault="00595895" w:rsidP="000E285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</w:tbl>
    <w:p w:rsidR="00595895" w:rsidRDefault="00595895" w:rsidP="00595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969"/>
      </w:tblGrid>
      <w:tr w:rsidR="00595895" w:rsidTr="000E2850">
        <w:trPr>
          <w:trHeight w:val="1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95" w:rsidRDefault="00595895" w:rsidP="000E285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95" w:rsidRDefault="00595895" w:rsidP="000E285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895" w:rsidRDefault="00595895" w:rsidP="000E285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животных без владельцев, подлежащих отлову, учету, содержанию и лечению, голов</w:t>
            </w:r>
          </w:p>
        </w:tc>
      </w:tr>
    </w:tbl>
    <w:p w:rsidR="00595895" w:rsidRDefault="00595895" w:rsidP="00595895">
      <w:pPr>
        <w:ind w:firstLine="709"/>
        <w:jc w:val="both"/>
      </w:pPr>
    </w:p>
    <w:p w:rsidR="00595895" w:rsidRPr="00357B54" w:rsidRDefault="00595895" w:rsidP="00595895">
      <w:pPr>
        <w:ind w:firstLine="709"/>
        <w:jc w:val="both"/>
      </w:pPr>
      <w:r w:rsidRPr="00357B54">
        <w:t xml:space="preserve">СТАТЬЯ 2. </w:t>
      </w:r>
    </w:p>
    <w:p w:rsidR="00595895" w:rsidRDefault="00595895" w:rsidP="00595895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595895" w:rsidRDefault="00595895" w:rsidP="00595895">
      <w:pPr>
        <w:jc w:val="both"/>
      </w:pPr>
    </w:p>
    <w:p w:rsidR="00595895" w:rsidRDefault="00595895" w:rsidP="00595895">
      <w:pPr>
        <w:jc w:val="both"/>
      </w:pPr>
    </w:p>
    <w:p w:rsidR="00595895" w:rsidRDefault="00595895" w:rsidP="00595895">
      <w:pPr>
        <w:jc w:val="both"/>
      </w:pPr>
      <w:r>
        <w:t>Губернатор края                                                                              О.Н. Кожемяко</w:t>
      </w:r>
    </w:p>
    <w:p w:rsidR="00C03B4C" w:rsidRDefault="00C03B4C" w:rsidP="00595895">
      <w:pPr>
        <w:jc w:val="both"/>
      </w:pPr>
    </w:p>
    <w:p w:rsidR="00C03B4C" w:rsidRDefault="00C03B4C" w:rsidP="00C03B4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03B4C" w:rsidRDefault="00C03B4C" w:rsidP="00C03B4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595895" w:rsidRDefault="00C03B4C" w:rsidP="00C03B4C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595895" w:rsidSect="0059589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2C" w:rsidRDefault="00A56B2C">
      <w:r>
        <w:separator/>
      </w:r>
    </w:p>
  </w:endnote>
  <w:endnote w:type="continuationSeparator" w:id="0">
    <w:p w:rsidR="00A56B2C" w:rsidRDefault="00A56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2C" w:rsidRDefault="00A56B2C">
      <w:r>
        <w:separator/>
      </w:r>
    </w:p>
  </w:footnote>
  <w:footnote w:type="continuationSeparator" w:id="0">
    <w:p w:rsidR="00A56B2C" w:rsidRDefault="00A56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95895" w:rsidP="005958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3B4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895"/>
    <w:rsid w:val="0003291F"/>
    <w:rsid w:val="00070CED"/>
    <w:rsid w:val="00347DEE"/>
    <w:rsid w:val="00357555"/>
    <w:rsid w:val="00380EE1"/>
    <w:rsid w:val="003A180C"/>
    <w:rsid w:val="003B26E7"/>
    <w:rsid w:val="003B3A89"/>
    <w:rsid w:val="0047435B"/>
    <w:rsid w:val="00595895"/>
    <w:rsid w:val="005A2827"/>
    <w:rsid w:val="006E2ABA"/>
    <w:rsid w:val="00832425"/>
    <w:rsid w:val="00A56B2C"/>
    <w:rsid w:val="00AB70F9"/>
    <w:rsid w:val="00AC31EC"/>
    <w:rsid w:val="00AF3517"/>
    <w:rsid w:val="00B14397"/>
    <w:rsid w:val="00BC0675"/>
    <w:rsid w:val="00BE0544"/>
    <w:rsid w:val="00C03B4C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5B538"/>
  <w15:docId w15:val="{06484EB8-C26C-45A4-A051-41C376F07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95895"/>
    <w:rPr>
      <w:sz w:val="28"/>
    </w:rPr>
  </w:style>
  <w:style w:type="paragraph" w:styleId="a6">
    <w:name w:val="Balloon Text"/>
    <w:basedOn w:val="a"/>
    <w:link w:val="a7"/>
    <w:semiHidden/>
    <w:unhideWhenUsed/>
    <w:rsid w:val="005958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95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ABAAEEE267C571AF6AF9D4938731534E3B1242A59244F509691E4B20CB256CFE9A7B9FA6497C808FBA68E2b1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58ABAAEEE267C571AF6AF9D4938731534F321047A9C213F7583C104E289B7F7CFAD32F97B94C609E8FA46B2837E5b1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8ABAAEEE267C571AF6AF9D4938731534F331642ACCD13F7583C104E289B7F7CFAD32F97B94C609E8FA46B2837E5b1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2019-04-23T06:27:00Z</cp:lastPrinted>
  <dcterms:created xsi:type="dcterms:W3CDTF">2019-04-29T05:58:00Z</dcterms:created>
  <dcterms:modified xsi:type="dcterms:W3CDTF">2019-04-29T05:58:00Z</dcterms:modified>
</cp:coreProperties>
</file>