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6E2ABA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618057886" r:id="rId7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032465" w:rsidRDefault="00032465" w:rsidP="00032465">
      <w:pPr>
        <w:jc w:val="center"/>
        <w:rPr>
          <w:b/>
          <w:szCs w:val="28"/>
        </w:rPr>
      </w:pPr>
      <w:r w:rsidRPr="00FF338A">
        <w:rPr>
          <w:b/>
          <w:szCs w:val="28"/>
        </w:rPr>
        <w:t>О ВНЕСЕНИИ ИЗМЕНЕНИ</w:t>
      </w:r>
      <w:r>
        <w:rPr>
          <w:b/>
          <w:szCs w:val="28"/>
        </w:rPr>
        <w:t>Й</w:t>
      </w:r>
      <w:r w:rsidRPr="00FF338A">
        <w:rPr>
          <w:b/>
          <w:szCs w:val="28"/>
        </w:rPr>
        <w:t xml:space="preserve"> В ЗАКОН ПРИМОРСКОГО КРАЯ </w:t>
      </w:r>
    </w:p>
    <w:p w:rsidR="00032465" w:rsidRDefault="00032465" w:rsidP="00032465">
      <w:pPr>
        <w:jc w:val="center"/>
        <w:rPr>
          <w:b/>
          <w:szCs w:val="28"/>
        </w:rPr>
      </w:pPr>
      <w:r w:rsidRPr="00BF259E">
        <w:rPr>
          <w:b/>
          <w:szCs w:val="28"/>
        </w:rPr>
        <w:t>"</w:t>
      </w:r>
      <w:r w:rsidRPr="00380C98">
        <w:rPr>
          <w:b/>
          <w:szCs w:val="28"/>
        </w:rPr>
        <w:t xml:space="preserve">О ПРОГРАММЕ ПРИВАТИЗАЦИИ ИМУЩЕСТВА, НАХОДЯЩЕГОСЯ В СОБСТВЕННОСТИ ПРИМОРСКОГО КРАЯ, </w:t>
      </w:r>
    </w:p>
    <w:p w:rsidR="00032465" w:rsidRPr="00BF259E" w:rsidRDefault="00032465" w:rsidP="00032465">
      <w:pPr>
        <w:jc w:val="center"/>
        <w:rPr>
          <w:b/>
          <w:bCs/>
          <w:szCs w:val="28"/>
        </w:rPr>
      </w:pPr>
      <w:r w:rsidRPr="00380C98">
        <w:rPr>
          <w:b/>
          <w:szCs w:val="28"/>
        </w:rPr>
        <w:t>НА 2019 ГОД И ПЛАНОВЫЙ ПЕРИОД 2020 И 2021 ГОДОВ</w:t>
      </w:r>
      <w:r w:rsidRPr="00BF259E">
        <w:rPr>
          <w:b/>
          <w:szCs w:val="28"/>
        </w:rPr>
        <w:t>"</w:t>
      </w:r>
    </w:p>
    <w:p w:rsidR="00032465" w:rsidRPr="00FF338A" w:rsidRDefault="00032465" w:rsidP="00032465">
      <w:pPr>
        <w:jc w:val="center"/>
        <w:rPr>
          <w:b/>
          <w:bCs/>
          <w:szCs w:val="28"/>
        </w:rPr>
      </w:pPr>
    </w:p>
    <w:p w:rsidR="00032465" w:rsidRPr="00A1329F" w:rsidRDefault="00032465" w:rsidP="00032465">
      <w:pPr>
        <w:autoSpaceDE w:val="0"/>
        <w:autoSpaceDN w:val="0"/>
        <w:adjustRightInd w:val="0"/>
        <w:ind w:firstLine="709"/>
        <w:jc w:val="both"/>
        <w:rPr>
          <w:rFonts w:eastAsia="SimSun"/>
          <w:szCs w:val="28"/>
        </w:rPr>
      </w:pPr>
      <w:r w:rsidRPr="00A1329F">
        <w:rPr>
          <w:rFonts w:eastAsia="SimSun"/>
          <w:szCs w:val="28"/>
          <w:lang w:eastAsia="zh-CN"/>
        </w:rPr>
        <w:t xml:space="preserve">Принят </w:t>
      </w:r>
      <w:r w:rsidRPr="00A1329F">
        <w:rPr>
          <w:rFonts w:eastAsia="SimSun"/>
          <w:szCs w:val="28"/>
        </w:rPr>
        <w:t>Законодательным Собранием Приморского края</w:t>
      </w:r>
      <w:r>
        <w:rPr>
          <w:rFonts w:eastAsia="SimSun"/>
          <w:szCs w:val="28"/>
        </w:rPr>
        <w:t xml:space="preserve"> 23 апреля</w:t>
      </w:r>
      <w:r>
        <w:rPr>
          <w:b/>
          <w:bCs/>
          <w:szCs w:val="28"/>
        </w:rPr>
        <w:br/>
      </w:r>
      <w:r>
        <w:rPr>
          <w:rFonts w:eastAsia="SimSun"/>
          <w:szCs w:val="28"/>
        </w:rPr>
        <w:t>2019 года</w:t>
      </w:r>
    </w:p>
    <w:p w:rsidR="00032465" w:rsidRPr="00A1329F" w:rsidRDefault="00032465" w:rsidP="00032465">
      <w:pPr>
        <w:ind w:firstLine="709"/>
        <w:rPr>
          <w:szCs w:val="28"/>
        </w:rPr>
      </w:pPr>
    </w:p>
    <w:p w:rsidR="00032465" w:rsidRPr="00A1329F" w:rsidRDefault="00032465" w:rsidP="00032465">
      <w:pPr>
        <w:ind w:firstLine="709"/>
        <w:jc w:val="both"/>
        <w:rPr>
          <w:rFonts w:eastAsia="Calibri"/>
          <w:szCs w:val="28"/>
          <w:lang w:eastAsia="en-US"/>
        </w:rPr>
      </w:pPr>
      <w:r w:rsidRPr="00A1329F">
        <w:rPr>
          <w:rFonts w:eastAsia="Calibri"/>
          <w:szCs w:val="28"/>
          <w:lang w:eastAsia="en-US"/>
        </w:rPr>
        <w:t>СТАТЬЯ 1.</w:t>
      </w:r>
    </w:p>
    <w:p w:rsidR="00032465" w:rsidRPr="00A1329F" w:rsidRDefault="00032465" w:rsidP="00032465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A1329F">
        <w:rPr>
          <w:szCs w:val="28"/>
        </w:rPr>
        <w:t>Внести в Закон Приморского края от 31 июля 2018 года № 325-КЗ "</w:t>
      </w:r>
      <w:bookmarkStart w:id="0" w:name="OLE_LINK1"/>
      <w:bookmarkStart w:id="1" w:name="OLE_LINK2"/>
      <w:r w:rsidRPr="00A1329F">
        <w:rPr>
          <w:szCs w:val="28"/>
        </w:rPr>
        <w:t xml:space="preserve">О Программе приватизации имущества, находящегося в собственности Приморского края, на 2019 год и плановый период 2020 и </w:t>
      </w:r>
      <w:r w:rsidRPr="00A1329F">
        <w:rPr>
          <w:szCs w:val="28"/>
        </w:rPr>
        <w:br/>
        <w:t xml:space="preserve">2021 годов" </w:t>
      </w:r>
      <w:bookmarkEnd w:id="0"/>
      <w:bookmarkEnd w:id="1"/>
      <w:r w:rsidRPr="00A1329F">
        <w:rPr>
          <w:szCs w:val="28"/>
        </w:rPr>
        <w:t>(Ведомости Законодательного Собрания Приморского края, 2018, № 64, стр. 17) следующие изменения:</w:t>
      </w:r>
    </w:p>
    <w:p w:rsidR="00032465" w:rsidRPr="00A1329F" w:rsidRDefault="00032465" w:rsidP="00032465">
      <w:pPr>
        <w:ind w:firstLine="708"/>
        <w:jc w:val="both"/>
        <w:rPr>
          <w:szCs w:val="28"/>
        </w:rPr>
      </w:pPr>
      <w:r w:rsidRPr="00A1329F">
        <w:rPr>
          <w:szCs w:val="28"/>
        </w:rPr>
        <w:t>в Программе приватизации имущества, находящегося в собственности Приморского края, на 2019 год и плановый период 2020 и 2021 годов:</w:t>
      </w:r>
    </w:p>
    <w:p w:rsidR="00032465" w:rsidRPr="00A1329F" w:rsidRDefault="00032465" w:rsidP="00032465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A1329F">
        <w:rPr>
          <w:szCs w:val="28"/>
        </w:rPr>
        <w:t xml:space="preserve">1)в абзаце шестом раздела 1 слова "в 2019 году прогнозируется получение доходов в размере не менее 37,06 млн рублей" заменить словами </w:t>
      </w:r>
      <w:r w:rsidRPr="00A1329F">
        <w:rPr>
          <w:szCs w:val="28"/>
        </w:rPr>
        <w:br/>
        <w:t xml:space="preserve">"в 2019 году прогнозируется получение доходов в размере не менее </w:t>
      </w:r>
      <w:r w:rsidRPr="00A1329F">
        <w:rPr>
          <w:szCs w:val="28"/>
        </w:rPr>
        <w:br/>
        <w:t>59,46 млн рублей";</w:t>
      </w:r>
    </w:p>
    <w:p w:rsidR="00032465" w:rsidRPr="00A1329F" w:rsidRDefault="00032465" w:rsidP="00032465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A1329F">
        <w:rPr>
          <w:szCs w:val="28"/>
        </w:rPr>
        <w:t>2)таблицу 1 раздела 2 дополнить пунктами 21-26 следующего содержания: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2552"/>
        <w:gridCol w:w="1417"/>
        <w:gridCol w:w="2693"/>
        <w:gridCol w:w="1985"/>
      </w:tblGrid>
      <w:tr w:rsidR="00032465" w:rsidRPr="00A1329F" w:rsidTr="0094461C">
        <w:trPr>
          <w:cantSplit/>
          <w:trHeight w:val="285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465" w:rsidRPr="00A1329F" w:rsidRDefault="00032465" w:rsidP="0094461C">
            <w:pPr>
              <w:jc w:val="center"/>
              <w:rPr>
                <w:szCs w:val="28"/>
              </w:rPr>
            </w:pPr>
            <w:r w:rsidRPr="00A1329F">
              <w:rPr>
                <w:szCs w:val="28"/>
              </w:rPr>
              <w:t>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465" w:rsidRPr="00A1329F" w:rsidRDefault="00032465" w:rsidP="0094461C">
            <w:pPr>
              <w:jc w:val="center"/>
              <w:rPr>
                <w:szCs w:val="28"/>
              </w:rPr>
            </w:pPr>
            <w:r w:rsidRPr="00A1329F">
              <w:rPr>
                <w:szCs w:val="28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465" w:rsidRPr="00A1329F" w:rsidRDefault="00032465" w:rsidP="0094461C">
            <w:pPr>
              <w:jc w:val="center"/>
              <w:rPr>
                <w:szCs w:val="28"/>
              </w:rPr>
            </w:pPr>
            <w:r w:rsidRPr="00A1329F">
              <w:rPr>
                <w:szCs w:val="28"/>
              </w:rPr>
              <w:t>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465" w:rsidRPr="00A1329F" w:rsidRDefault="00032465" w:rsidP="0094461C">
            <w:pPr>
              <w:jc w:val="center"/>
              <w:rPr>
                <w:szCs w:val="28"/>
              </w:rPr>
            </w:pPr>
            <w:r w:rsidRPr="00A1329F">
              <w:rPr>
                <w:szCs w:val="28"/>
              </w:rPr>
              <w:t>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465" w:rsidRPr="00A1329F" w:rsidRDefault="00032465" w:rsidP="0094461C">
            <w:pPr>
              <w:jc w:val="center"/>
              <w:rPr>
                <w:szCs w:val="28"/>
              </w:rPr>
            </w:pPr>
            <w:r w:rsidRPr="00A1329F">
              <w:rPr>
                <w:szCs w:val="28"/>
              </w:rPr>
              <w:t>5</w:t>
            </w:r>
          </w:p>
        </w:tc>
      </w:tr>
      <w:tr w:rsidR="00032465" w:rsidRPr="00A1329F" w:rsidTr="0094461C">
        <w:trPr>
          <w:cantSplit/>
          <w:trHeight w:val="25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465" w:rsidRPr="00A1329F" w:rsidRDefault="00032465" w:rsidP="0094461C">
            <w:pPr>
              <w:widowControl w:val="0"/>
              <w:tabs>
                <w:tab w:val="left" w:pos="1080"/>
              </w:tabs>
              <w:autoSpaceDE w:val="0"/>
              <w:autoSpaceDN w:val="0"/>
              <w:adjustRightInd w:val="0"/>
              <w:jc w:val="center"/>
              <w:rPr>
                <w:snapToGrid w:val="0"/>
                <w:szCs w:val="28"/>
              </w:rPr>
            </w:pPr>
            <w:r w:rsidRPr="00A1329F">
              <w:rPr>
                <w:snapToGrid w:val="0"/>
                <w:szCs w:val="28"/>
              </w:rPr>
              <w:t>21.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465" w:rsidRPr="00A1329F" w:rsidRDefault="00032465" w:rsidP="0094461C">
            <w:pPr>
              <w:widowControl w:val="0"/>
              <w:tabs>
                <w:tab w:val="left" w:pos="1080"/>
              </w:tabs>
              <w:autoSpaceDE w:val="0"/>
              <w:autoSpaceDN w:val="0"/>
              <w:adjustRightInd w:val="0"/>
              <w:jc w:val="center"/>
              <w:rPr>
                <w:snapToGrid w:val="0"/>
                <w:szCs w:val="28"/>
              </w:rPr>
            </w:pPr>
            <w:r w:rsidRPr="00A1329F">
              <w:rPr>
                <w:snapToGrid w:val="0"/>
                <w:szCs w:val="28"/>
              </w:rPr>
              <w:t>Нежилое здание,</w:t>
            </w:r>
          </w:p>
          <w:p w:rsidR="00032465" w:rsidRPr="00A1329F" w:rsidRDefault="00032465" w:rsidP="0094461C">
            <w:pPr>
              <w:widowControl w:val="0"/>
              <w:tabs>
                <w:tab w:val="left" w:pos="1080"/>
              </w:tabs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1329F">
              <w:rPr>
                <w:szCs w:val="28"/>
              </w:rPr>
              <w:t>кадастровый номер: 25:33:180113:9527;</w:t>
            </w:r>
          </w:p>
          <w:p w:rsidR="00032465" w:rsidRPr="00A1329F" w:rsidRDefault="00032465" w:rsidP="0094461C">
            <w:pPr>
              <w:widowControl w:val="0"/>
              <w:tabs>
                <w:tab w:val="left" w:pos="1080"/>
              </w:tabs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  <w:p w:rsidR="00032465" w:rsidRPr="00A1329F" w:rsidRDefault="00032465" w:rsidP="0094461C">
            <w:pPr>
              <w:widowControl w:val="0"/>
              <w:tabs>
                <w:tab w:val="left" w:pos="1080"/>
              </w:tabs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1329F">
              <w:rPr>
                <w:szCs w:val="28"/>
              </w:rPr>
              <w:t>земельный участок,</w:t>
            </w:r>
          </w:p>
          <w:p w:rsidR="00032465" w:rsidRPr="00A1329F" w:rsidRDefault="00032465" w:rsidP="0094461C">
            <w:pPr>
              <w:widowControl w:val="0"/>
              <w:tabs>
                <w:tab w:val="left" w:pos="1080"/>
              </w:tabs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1329F">
              <w:rPr>
                <w:szCs w:val="28"/>
              </w:rPr>
              <w:t>кадастровый номер:</w:t>
            </w:r>
          </w:p>
          <w:p w:rsidR="00032465" w:rsidRPr="00A1329F" w:rsidRDefault="00032465" w:rsidP="0094461C">
            <w:pPr>
              <w:widowControl w:val="0"/>
              <w:tabs>
                <w:tab w:val="left" w:pos="1080"/>
              </w:tabs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1329F">
              <w:rPr>
                <w:szCs w:val="28"/>
              </w:rPr>
              <w:t>25:33:180113:76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465" w:rsidRPr="00A1329F" w:rsidRDefault="00032465" w:rsidP="0094461C">
            <w:pPr>
              <w:widowControl w:val="0"/>
              <w:tabs>
                <w:tab w:val="left" w:pos="1080"/>
              </w:tabs>
              <w:autoSpaceDE w:val="0"/>
              <w:autoSpaceDN w:val="0"/>
              <w:adjustRightInd w:val="0"/>
              <w:jc w:val="center"/>
              <w:rPr>
                <w:snapToGrid w:val="0"/>
                <w:szCs w:val="28"/>
              </w:rPr>
            </w:pPr>
          </w:p>
          <w:p w:rsidR="00032465" w:rsidRPr="00A1329F" w:rsidRDefault="00032465" w:rsidP="0094461C">
            <w:pPr>
              <w:widowControl w:val="0"/>
              <w:tabs>
                <w:tab w:val="left" w:pos="1080"/>
              </w:tabs>
              <w:autoSpaceDE w:val="0"/>
              <w:autoSpaceDN w:val="0"/>
              <w:adjustRightInd w:val="0"/>
              <w:jc w:val="center"/>
              <w:rPr>
                <w:snapToGrid w:val="0"/>
                <w:szCs w:val="28"/>
              </w:rPr>
            </w:pPr>
          </w:p>
          <w:p w:rsidR="00032465" w:rsidRPr="00A1329F" w:rsidRDefault="00032465" w:rsidP="0094461C">
            <w:pPr>
              <w:widowControl w:val="0"/>
              <w:tabs>
                <w:tab w:val="left" w:pos="1080"/>
              </w:tabs>
              <w:autoSpaceDE w:val="0"/>
              <w:autoSpaceDN w:val="0"/>
              <w:adjustRightInd w:val="0"/>
              <w:jc w:val="center"/>
              <w:rPr>
                <w:snapToGrid w:val="0"/>
                <w:szCs w:val="28"/>
              </w:rPr>
            </w:pPr>
          </w:p>
          <w:p w:rsidR="00032465" w:rsidRPr="00A1329F" w:rsidRDefault="00032465" w:rsidP="0094461C">
            <w:pPr>
              <w:widowControl w:val="0"/>
              <w:tabs>
                <w:tab w:val="left" w:pos="1080"/>
              </w:tabs>
              <w:autoSpaceDE w:val="0"/>
              <w:autoSpaceDN w:val="0"/>
              <w:adjustRightInd w:val="0"/>
              <w:jc w:val="center"/>
              <w:rPr>
                <w:snapToGrid w:val="0"/>
                <w:szCs w:val="28"/>
              </w:rPr>
            </w:pPr>
            <w:r w:rsidRPr="00A1329F">
              <w:rPr>
                <w:snapToGrid w:val="0"/>
                <w:szCs w:val="28"/>
              </w:rPr>
              <w:t>1 393,6</w:t>
            </w:r>
          </w:p>
          <w:p w:rsidR="00032465" w:rsidRPr="00A1329F" w:rsidRDefault="00032465" w:rsidP="0094461C">
            <w:pPr>
              <w:widowControl w:val="0"/>
              <w:tabs>
                <w:tab w:val="left" w:pos="1080"/>
              </w:tabs>
              <w:autoSpaceDE w:val="0"/>
              <w:autoSpaceDN w:val="0"/>
              <w:adjustRightInd w:val="0"/>
              <w:jc w:val="center"/>
              <w:rPr>
                <w:snapToGrid w:val="0"/>
                <w:szCs w:val="28"/>
              </w:rPr>
            </w:pPr>
          </w:p>
          <w:p w:rsidR="00032465" w:rsidRPr="00A1329F" w:rsidRDefault="00032465" w:rsidP="0094461C">
            <w:pPr>
              <w:widowControl w:val="0"/>
              <w:tabs>
                <w:tab w:val="left" w:pos="1080"/>
              </w:tabs>
              <w:autoSpaceDE w:val="0"/>
              <w:autoSpaceDN w:val="0"/>
              <w:adjustRightInd w:val="0"/>
              <w:jc w:val="center"/>
              <w:rPr>
                <w:snapToGrid w:val="0"/>
                <w:szCs w:val="28"/>
              </w:rPr>
            </w:pPr>
          </w:p>
          <w:p w:rsidR="00032465" w:rsidRPr="00A1329F" w:rsidRDefault="00032465" w:rsidP="0094461C">
            <w:pPr>
              <w:widowControl w:val="0"/>
              <w:tabs>
                <w:tab w:val="left" w:pos="1080"/>
              </w:tabs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  <w:p w:rsidR="00032465" w:rsidRPr="00A1329F" w:rsidRDefault="00032465" w:rsidP="0094461C">
            <w:pPr>
              <w:widowControl w:val="0"/>
              <w:tabs>
                <w:tab w:val="left" w:pos="1080"/>
              </w:tabs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  <w:p w:rsidR="00032465" w:rsidRPr="00A1329F" w:rsidRDefault="00032465" w:rsidP="0094461C">
            <w:pPr>
              <w:widowControl w:val="0"/>
              <w:tabs>
                <w:tab w:val="left" w:pos="1080"/>
              </w:tabs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  <w:p w:rsidR="00032465" w:rsidRPr="00A1329F" w:rsidRDefault="00032465" w:rsidP="0094461C">
            <w:pPr>
              <w:widowControl w:val="0"/>
              <w:tabs>
                <w:tab w:val="left" w:pos="1080"/>
              </w:tabs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1329F">
              <w:rPr>
                <w:szCs w:val="28"/>
              </w:rPr>
              <w:t>8 659,0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465" w:rsidRPr="00A1329F" w:rsidRDefault="00032465" w:rsidP="0094461C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1329F">
              <w:rPr>
                <w:szCs w:val="28"/>
              </w:rPr>
              <w:t>Приморский край,</w:t>
            </w:r>
          </w:p>
          <w:p w:rsidR="00032465" w:rsidRPr="00A1329F" w:rsidRDefault="00032465" w:rsidP="0094461C">
            <w:pPr>
              <w:autoSpaceDE w:val="0"/>
              <w:autoSpaceDN w:val="0"/>
              <w:adjustRightInd w:val="0"/>
              <w:jc w:val="center"/>
              <w:rPr>
                <w:snapToGrid w:val="0"/>
                <w:szCs w:val="28"/>
              </w:rPr>
            </w:pPr>
            <w:r w:rsidRPr="00A1329F">
              <w:rPr>
                <w:snapToGrid w:val="0"/>
                <w:szCs w:val="28"/>
              </w:rPr>
              <w:t>г. Партизанск,</w:t>
            </w:r>
          </w:p>
          <w:p w:rsidR="00032465" w:rsidRPr="00A1329F" w:rsidRDefault="00032465" w:rsidP="0094461C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1329F">
              <w:rPr>
                <w:snapToGrid w:val="0"/>
                <w:szCs w:val="28"/>
              </w:rPr>
              <w:t>ул. К. Коренова, 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465" w:rsidRPr="00A1329F" w:rsidRDefault="00032465" w:rsidP="0094461C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1329F">
              <w:rPr>
                <w:szCs w:val="28"/>
                <w:lang w:val="en-US"/>
              </w:rPr>
              <w:t>II</w:t>
            </w:r>
            <w:r w:rsidRPr="00A1329F">
              <w:rPr>
                <w:szCs w:val="28"/>
              </w:rPr>
              <w:t>-</w:t>
            </w:r>
            <w:r w:rsidRPr="00A1329F">
              <w:rPr>
                <w:szCs w:val="28"/>
                <w:lang w:val="en-US"/>
              </w:rPr>
              <w:t>IV</w:t>
            </w:r>
            <w:r w:rsidRPr="00A1329F">
              <w:rPr>
                <w:szCs w:val="28"/>
              </w:rPr>
              <w:t xml:space="preserve"> кварталы 2019 года</w:t>
            </w:r>
          </w:p>
        </w:tc>
      </w:tr>
      <w:tr w:rsidR="00032465" w:rsidRPr="00A1329F" w:rsidTr="0094461C">
        <w:trPr>
          <w:cantSplit/>
          <w:trHeight w:val="25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465" w:rsidRPr="00A1329F" w:rsidRDefault="00032465" w:rsidP="0094461C">
            <w:pPr>
              <w:widowControl w:val="0"/>
              <w:tabs>
                <w:tab w:val="left" w:pos="1080"/>
              </w:tabs>
              <w:autoSpaceDE w:val="0"/>
              <w:autoSpaceDN w:val="0"/>
              <w:adjustRightInd w:val="0"/>
              <w:jc w:val="center"/>
              <w:rPr>
                <w:snapToGrid w:val="0"/>
                <w:szCs w:val="28"/>
              </w:rPr>
            </w:pPr>
            <w:r w:rsidRPr="00A1329F">
              <w:rPr>
                <w:snapToGrid w:val="0"/>
                <w:szCs w:val="28"/>
              </w:rPr>
              <w:lastRenderedPageBreak/>
              <w:t>22.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465" w:rsidRPr="00A1329F" w:rsidRDefault="00032465" w:rsidP="0094461C">
            <w:pPr>
              <w:widowControl w:val="0"/>
              <w:tabs>
                <w:tab w:val="left" w:pos="1080"/>
              </w:tabs>
              <w:autoSpaceDE w:val="0"/>
              <w:autoSpaceDN w:val="0"/>
              <w:adjustRightInd w:val="0"/>
              <w:jc w:val="center"/>
              <w:rPr>
                <w:snapToGrid w:val="0"/>
                <w:szCs w:val="28"/>
              </w:rPr>
            </w:pPr>
            <w:r w:rsidRPr="00A1329F">
              <w:rPr>
                <w:snapToGrid w:val="0"/>
                <w:szCs w:val="28"/>
              </w:rPr>
              <w:t>Нежилое здание,</w:t>
            </w:r>
          </w:p>
          <w:p w:rsidR="00032465" w:rsidRPr="00A1329F" w:rsidRDefault="00032465" w:rsidP="0094461C">
            <w:pPr>
              <w:widowControl w:val="0"/>
              <w:tabs>
                <w:tab w:val="left" w:pos="1080"/>
              </w:tabs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1329F">
              <w:rPr>
                <w:szCs w:val="28"/>
              </w:rPr>
              <w:t>кадастровый номер: 25:33:180113:2117;</w:t>
            </w:r>
          </w:p>
          <w:p w:rsidR="00032465" w:rsidRPr="00A1329F" w:rsidRDefault="00032465" w:rsidP="0094461C">
            <w:pPr>
              <w:widowControl w:val="0"/>
              <w:tabs>
                <w:tab w:val="left" w:pos="1080"/>
              </w:tabs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  <w:p w:rsidR="00032465" w:rsidRPr="00A1329F" w:rsidRDefault="00032465" w:rsidP="0094461C">
            <w:pPr>
              <w:widowControl w:val="0"/>
              <w:tabs>
                <w:tab w:val="left" w:pos="1080"/>
              </w:tabs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1329F">
              <w:rPr>
                <w:szCs w:val="28"/>
              </w:rPr>
              <w:t>земельный участок,</w:t>
            </w:r>
          </w:p>
          <w:p w:rsidR="00032465" w:rsidRPr="00A1329F" w:rsidRDefault="00032465" w:rsidP="0094461C">
            <w:pPr>
              <w:widowControl w:val="0"/>
              <w:tabs>
                <w:tab w:val="left" w:pos="1080"/>
              </w:tabs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1329F">
              <w:rPr>
                <w:szCs w:val="28"/>
              </w:rPr>
              <w:t>кадастровый номер:</w:t>
            </w:r>
          </w:p>
          <w:p w:rsidR="00032465" w:rsidRPr="00A1329F" w:rsidRDefault="00032465" w:rsidP="0094461C">
            <w:pPr>
              <w:widowControl w:val="0"/>
              <w:tabs>
                <w:tab w:val="left" w:pos="1080"/>
              </w:tabs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1329F">
              <w:rPr>
                <w:szCs w:val="28"/>
              </w:rPr>
              <w:t>25:33:180113:10584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465" w:rsidRPr="00A1329F" w:rsidRDefault="00032465" w:rsidP="0094461C">
            <w:pPr>
              <w:widowControl w:val="0"/>
              <w:tabs>
                <w:tab w:val="left" w:pos="1080"/>
              </w:tabs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  <w:p w:rsidR="00032465" w:rsidRPr="00A1329F" w:rsidRDefault="00032465" w:rsidP="0094461C">
            <w:pPr>
              <w:widowControl w:val="0"/>
              <w:tabs>
                <w:tab w:val="left" w:pos="1080"/>
              </w:tabs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  <w:p w:rsidR="00032465" w:rsidRPr="00A1329F" w:rsidRDefault="00032465" w:rsidP="0094461C">
            <w:pPr>
              <w:widowControl w:val="0"/>
              <w:tabs>
                <w:tab w:val="left" w:pos="1080"/>
              </w:tabs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  <w:p w:rsidR="00032465" w:rsidRPr="00A1329F" w:rsidRDefault="00032465" w:rsidP="0094461C">
            <w:pPr>
              <w:widowControl w:val="0"/>
              <w:tabs>
                <w:tab w:val="left" w:pos="1080"/>
              </w:tabs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1329F">
              <w:rPr>
                <w:szCs w:val="28"/>
              </w:rPr>
              <w:t>291,6</w:t>
            </w:r>
          </w:p>
          <w:p w:rsidR="00032465" w:rsidRPr="00A1329F" w:rsidRDefault="00032465" w:rsidP="0094461C">
            <w:pPr>
              <w:widowControl w:val="0"/>
              <w:tabs>
                <w:tab w:val="left" w:pos="1080"/>
              </w:tabs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  <w:p w:rsidR="00032465" w:rsidRPr="00A1329F" w:rsidRDefault="00032465" w:rsidP="0094461C">
            <w:pPr>
              <w:widowControl w:val="0"/>
              <w:tabs>
                <w:tab w:val="left" w:pos="1080"/>
              </w:tabs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  <w:p w:rsidR="00032465" w:rsidRPr="00A1329F" w:rsidRDefault="00032465" w:rsidP="0094461C">
            <w:pPr>
              <w:widowControl w:val="0"/>
              <w:tabs>
                <w:tab w:val="left" w:pos="1080"/>
              </w:tabs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  <w:p w:rsidR="00032465" w:rsidRPr="00A1329F" w:rsidRDefault="00032465" w:rsidP="0094461C">
            <w:pPr>
              <w:widowControl w:val="0"/>
              <w:tabs>
                <w:tab w:val="left" w:pos="1080"/>
              </w:tabs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  <w:p w:rsidR="00032465" w:rsidRPr="00A1329F" w:rsidRDefault="00032465" w:rsidP="0094461C">
            <w:pPr>
              <w:widowControl w:val="0"/>
              <w:tabs>
                <w:tab w:val="left" w:pos="1080"/>
              </w:tabs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  <w:p w:rsidR="00032465" w:rsidRPr="00A1329F" w:rsidRDefault="00032465" w:rsidP="0094461C">
            <w:pPr>
              <w:widowControl w:val="0"/>
              <w:tabs>
                <w:tab w:val="left" w:pos="1080"/>
              </w:tabs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1329F">
              <w:rPr>
                <w:szCs w:val="28"/>
              </w:rPr>
              <w:t>1 638,0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465" w:rsidRPr="00A1329F" w:rsidRDefault="00032465" w:rsidP="0094461C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1329F">
              <w:rPr>
                <w:szCs w:val="28"/>
              </w:rPr>
              <w:t>Приморский край,</w:t>
            </w:r>
          </w:p>
          <w:p w:rsidR="00032465" w:rsidRPr="00A1329F" w:rsidRDefault="00032465" w:rsidP="0094461C">
            <w:pPr>
              <w:autoSpaceDE w:val="0"/>
              <w:autoSpaceDN w:val="0"/>
              <w:adjustRightInd w:val="0"/>
              <w:jc w:val="center"/>
              <w:rPr>
                <w:snapToGrid w:val="0"/>
                <w:szCs w:val="28"/>
              </w:rPr>
            </w:pPr>
            <w:r w:rsidRPr="00A1329F">
              <w:rPr>
                <w:snapToGrid w:val="0"/>
                <w:szCs w:val="28"/>
              </w:rPr>
              <w:t>г. Партизанск,</w:t>
            </w:r>
          </w:p>
          <w:p w:rsidR="00032465" w:rsidRPr="00A1329F" w:rsidRDefault="00032465" w:rsidP="0094461C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1329F">
              <w:rPr>
                <w:snapToGrid w:val="0"/>
                <w:szCs w:val="28"/>
              </w:rPr>
              <w:t>ул. К. Коренова, 12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465" w:rsidRPr="00A1329F" w:rsidRDefault="00032465" w:rsidP="0094461C">
            <w:pPr>
              <w:jc w:val="center"/>
              <w:rPr>
                <w:szCs w:val="28"/>
              </w:rPr>
            </w:pPr>
            <w:r w:rsidRPr="00A1329F">
              <w:rPr>
                <w:szCs w:val="28"/>
                <w:lang w:val="en-US"/>
              </w:rPr>
              <w:t>II</w:t>
            </w:r>
            <w:r w:rsidRPr="00A1329F">
              <w:rPr>
                <w:szCs w:val="28"/>
              </w:rPr>
              <w:t>-</w:t>
            </w:r>
            <w:r w:rsidRPr="00A1329F">
              <w:rPr>
                <w:szCs w:val="28"/>
                <w:lang w:val="en-US"/>
              </w:rPr>
              <w:t>IV</w:t>
            </w:r>
            <w:r w:rsidRPr="00A1329F">
              <w:rPr>
                <w:szCs w:val="28"/>
              </w:rPr>
              <w:t xml:space="preserve"> кварталы 2019 года</w:t>
            </w:r>
          </w:p>
        </w:tc>
      </w:tr>
      <w:tr w:rsidR="00032465" w:rsidRPr="00A1329F" w:rsidTr="0094461C">
        <w:trPr>
          <w:cantSplit/>
          <w:trHeight w:val="25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465" w:rsidRPr="00A1329F" w:rsidRDefault="00032465" w:rsidP="0094461C">
            <w:pPr>
              <w:widowControl w:val="0"/>
              <w:tabs>
                <w:tab w:val="left" w:pos="1080"/>
              </w:tabs>
              <w:autoSpaceDE w:val="0"/>
              <w:autoSpaceDN w:val="0"/>
              <w:adjustRightInd w:val="0"/>
              <w:jc w:val="center"/>
              <w:rPr>
                <w:snapToGrid w:val="0"/>
                <w:szCs w:val="28"/>
              </w:rPr>
            </w:pPr>
            <w:r w:rsidRPr="00A1329F">
              <w:rPr>
                <w:snapToGrid w:val="0"/>
                <w:szCs w:val="28"/>
              </w:rPr>
              <w:t>23.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465" w:rsidRPr="00A1329F" w:rsidRDefault="00032465" w:rsidP="0094461C">
            <w:pPr>
              <w:widowControl w:val="0"/>
              <w:tabs>
                <w:tab w:val="left" w:pos="1080"/>
              </w:tabs>
              <w:autoSpaceDE w:val="0"/>
              <w:autoSpaceDN w:val="0"/>
              <w:adjustRightInd w:val="0"/>
              <w:jc w:val="center"/>
              <w:rPr>
                <w:snapToGrid w:val="0"/>
                <w:szCs w:val="28"/>
              </w:rPr>
            </w:pPr>
            <w:r w:rsidRPr="00A1329F">
              <w:rPr>
                <w:snapToGrid w:val="0"/>
                <w:szCs w:val="28"/>
              </w:rPr>
              <w:t>Нежилое здание,</w:t>
            </w:r>
          </w:p>
          <w:p w:rsidR="00032465" w:rsidRPr="00A1329F" w:rsidRDefault="00032465" w:rsidP="0094461C">
            <w:pPr>
              <w:widowControl w:val="0"/>
              <w:tabs>
                <w:tab w:val="left" w:pos="1080"/>
              </w:tabs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1329F">
              <w:rPr>
                <w:szCs w:val="28"/>
              </w:rPr>
              <w:t>кадастровый номер: 25:26:030208:289;</w:t>
            </w:r>
          </w:p>
          <w:p w:rsidR="00032465" w:rsidRPr="00A1329F" w:rsidRDefault="00032465" w:rsidP="0094461C">
            <w:pPr>
              <w:widowControl w:val="0"/>
              <w:tabs>
                <w:tab w:val="left" w:pos="1080"/>
              </w:tabs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  <w:p w:rsidR="00032465" w:rsidRPr="00A1329F" w:rsidRDefault="00032465" w:rsidP="0094461C">
            <w:pPr>
              <w:widowControl w:val="0"/>
              <w:tabs>
                <w:tab w:val="left" w:pos="1080"/>
              </w:tabs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1329F">
              <w:rPr>
                <w:szCs w:val="28"/>
              </w:rPr>
              <w:t>земельный участок,</w:t>
            </w:r>
          </w:p>
          <w:p w:rsidR="00032465" w:rsidRPr="00A1329F" w:rsidRDefault="00032465" w:rsidP="0094461C">
            <w:pPr>
              <w:widowControl w:val="0"/>
              <w:tabs>
                <w:tab w:val="left" w:pos="1080"/>
              </w:tabs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1329F">
              <w:rPr>
                <w:szCs w:val="28"/>
              </w:rPr>
              <w:t>кадастровый номер:</w:t>
            </w:r>
          </w:p>
          <w:p w:rsidR="00032465" w:rsidRPr="00A1329F" w:rsidRDefault="00032465" w:rsidP="0094461C">
            <w:pPr>
              <w:jc w:val="center"/>
              <w:rPr>
                <w:szCs w:val="28"/>
              </w:rPr>
            </w:pPr>
            <w:r w:rsidRPr="00A1329F">
              <w:rPr>
                <w:szCs w:val="28"/>
              </w:rPr>
              <w:t>25:26:030208:318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465" w:rsidRPr="00A1329F" w:rsidRDefault="00032465" w:rsidP="0094461C">
            <w:pPr>
              <w:widowControl w:val="0"/>
              <w:tabs>
                <w:tab w:val="left" w:pos="1080"/>
              </w:tabs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  <w:p w:rsidR="00032465" w:rsidRPr="00A1329F" w:rsidRDefault="00032465" w:rsidP="0094461C">
            <w:pPr>
              <w:widowControl w:val="0"/>
              <w:tabs>
                <w:tab w:val="left" w:pos="1080"/>
              </w:tabs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  <w:p w:rsidR="00032465" w:rsidRPr="00A1329F" w:rsidRDefault="00032465" w:rsidP="0094461C">
            <w:pPr>
              <w:widowControl w:val="0"/>
              <w:tabs>
                <w:tab w:val="left" w:pos="1080"/>
              </w:tabs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  <w:p w:rsidR="00032465" w:rsidRPr="00A1329F" w:rsidRDefault="00032465" w:rsidP="0094461C">
            <w:pPr>
              <w:widowControl w:val="0"/>
              <w:tabs>
                <w:tab w:val="left" w:pos="1080"/>
              </w:tabs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1329F">
              <w:rPr>
                <w:szCs w:val="28"/>
              </w:rPr>
              <w:t>285,3</w:t>
            </w:r>
          </w:p>
          <w:p w:rsidR="00032465" w:rsidRPr="00A1329F" w:rsidRDefault="00032465" w:rsidP="0094461C">
            <w:pPr>
              <w:widowControl w:val="0"/>
              <w:tabs>
                <w:tab w:val="left" w:pos="1080"/>
              </w:tabs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  <w:p w:rsidR="00032465" w:rsidRPr="00A1329F" w:rsidRDefault="00032465" w:rsidP="0094461C">
            <w:pPr>
              <w:widowControl w:val="0"/>
              <w:tabs>
                <w:tab w:val="left" w:pos="1080"/>
              </w:tabs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  <w:p w:rsidR="00032465" w:rsidRPr="00A1329F" w:rsidRDefault="00032465" w:rsidP="0094461C">
            <w:pPr>
              <w:widowControl w:val="0"/>
              <w:tabs>
                <w:tab w:val="left" w:pos="1080"/>
              </w:tabs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  <w:p w:rsidR="00032465" w:rsidRPr="00A1329F" w:rsidRDefault="00032465" w:rsidP="0094461C">
            <w:pPr>
              <w:widowControl w:val="0"/>
              <w:tabs>
                <w:tab w:val="left" w:pos="1080"/>
              </w:tabs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  <w:p w:rsidR="00032465" w:rsidRPr="00A1329F" w:rsidRDefault="00032465" w:rsidP="0094461C">
            <w:pPr>
              <w:widowControl w:val="0"/>
              <w:tabs>
                <w:tab w:val="left" w:pos="1080"/>
              </w:tabs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  <w:p w:rsidR="00032465" w:rsidRPr="00A1329F" w:rsidRDefault="00032465" w:rsidP="0094461C">
            <w:pPr>
              <w:widowControl w:val="0"/>
              <w:tabs>
                <w:tab w:val="left" w:pos="1080"/>
              </w:tabs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1329F">
              <w:rPr>
                <w:szCs w:val="28"/>
              </w:rPr>
              <w:t>1 832,0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465" w:rsidRPr="00A1329F" w:rsidRDefault="00032465" w:rsidP="0094461C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1329F">
              <w:rPr>
                <w:szCs w:val="28"/>
              </w:rPr>
              <w:t>Приморский край,</w:t>
            </w:r>
          </w:p>
          <w:p w:rsidR="00032465" w:rsidRPr="00A1329F" w:rsidRDefault="00032465" w:rsidP="0094461C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1329F">
              <w:rPr>
                <w:szCs w:val="28"/>
              </w:rPr>
              <w:t>г. Арсеньев,</w:t>
            </w:r>
          </w:p>
          <w:p w:rsidR="00032465" w:rsidRPr="00A1329F" w:rsidRDefault="00032465" w:rsidP="0094461C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1329F">
              <w:rPr>
                <w:szCs w:val="28"/>
              </w:rPr>
              <w:t>ул. Малиновая, 15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465" w:rsidRPr="00A1329F" w:rsidRDefault="00032465" w:rsidP="0094461C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1329F">
              <w:rPr>
                <w:szCs w:val="28"/>
                <w:lang w:val="en-US"/>
              </w:rPr>
              <w:t>II</w:t>
            </w:r>
            <w:r w:rsidRPr="00A1329F">
              <w:rPr>
                <w:szCs w:val="28"/>
              </w:rPr>
              <w:t>-</w:t>
            </w:r>
            <w:r w:rsidRPr="00A1329F">
              <w:rPr>
                <w:szCs w:val="28"/>
                <w:lang w:val="en-US"/>
              </w:rPr>
              <w:t>IV</w:t>
            </w:r>
            <w:r w:rsidRPr="00A1329F">
              <w:rPr>
                <w:szCs w:val="28"/>
              </w:rPr>
              <w:t xml:space="preserve"> кварталы 2019 года</w:t>
            </w:r>
          </w:p>
        </w:tc>
      </w:tr>
      <w:tr w:rsidR="00032465" w:rsidRPr="00A1329F" w:rsidTr="0094461C">
        <w:trPr>
          <w:cantSplit/>
          <w:trHeight w:val="25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465" w:rsidRPr="00A1329F" w:rsidRDefault="00032465" w:rsidP="0094461C">
            <w:pPr>
              <w:widowControl w:val="0"/>
              <w:tabs>
                <w:tab w:val="left" w:pos="1080"/>
              </w:tabs>
              <w:autoSpaceDE w:val="0"/>
              <w:autoSpaceDN w:val="0"/>
              <w:adjustRightInd w:val="0"/>
              <w:jc w:val="center"/>
              <w:rPr>
                <w:snapToGrid w:val="0"/>
                <w:szCs w:val="28"/>
              </w:rPr>
            </w:pPr>
            <w:r w:rsidRPr="00A1329F">
              <w:rPr>
                <w:snapToGrid w:val="0"/>
                <w:szCs w:val="28"/>
              </w:rPr>
              <w:t>24.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465" w:rsidRPr="00A1329F" w:rsidRDefault="00032465" w:rsidP="0094461C">
            <w:pPr>
              <w:widowControl w:val="0"/>
              <w:tabs>
                <w:tab w:val="left" w:pos="1080"/>
              </w:tabs>
              <w:autoSpaceDE w:val="0"/>
              <w:autoSpaceDN w:val="0"/>
              <w:adjustRightInd w:val="0"/>
              <w:jc w:val="center"/>
              <w:rPr>
                <w:snapToGrid w:val="0"/>
                <w:szCs w:val="28"/>
              </w:rPr>
            </w:pPr>
            <w:r w:rsidRPr="00A1329F">
              <w:rPr>
                <w:snapToGrid w:val="0"/>
                <w:szCs w:val="28"/>
              </w:rPr>
              <w:t>Нежилое здание,</w:t>
            </w:r>
          </w:p>
          <w:p w:rsidR="00032465" w:rsidRPr="00A1329F" w:rsidRDefault="00032465" w:rsidP="0094461C">
            <w:pPr>
              <w:widowControl w:val="0"/>
              <w:tabs>
                <w:tab w:val="left" w:pos="1080"/>
              </w:tabs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1329F">
              <w:rPr>
                <w:szCs w:val="28"/>
              </w:rPr>
              <w:t>кадастровый номер: 25:01:100001:2838;</w:t>
            </w:r>
          </w:p>
          <w:p w:rsidR="00032465" w:rsidRPr="00A1329F" w:rsidRDefault="00032465" w:rsidP="0094461C">
            <w:pPr>
              <w:widowControl w:val="0"/>
              <w:tabs>
                <w:tab w:val="left" w:pos="1080"/>
              </w:tabs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  <w:p w:rsidR="00032465" w:rsidRPr="00A1329F" w:rsidRDefault="00032465" w:rsidP="0094461C">
            <w:pPr>
              <w:widowControl w:val="0"/>
              <w:tabs>
                <w:tab w:val="left" w:pos="1080"/>
              </w:tabs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1329F">
              <w:rPr>
                <w:szCs w:val="28"/>
              </w:rPr>
              <w:t>земельный участок,</w:t>
            </w:r>
          </w:p>
          <w:p w:rsidR="00032465" w:rsidRPr="00A1329F" w:rsidRDefault="00032465" w:rsidP="0094461C">
            <w:pPr>
              <w:widowControl w:val="0"/>
              <w:tabs>
                <w:tab w:val="left" w:pos="1080"/>
              </w:tabs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1329F">
              <w:rPr>
                <w:szCs w:val="28"/>
              </w:rPr>
              <w:t>кадастровый номер:</w:t>
            </w:r>
          </w:p>
          <w:p w:rsidR="00032465" w:rsidRPr="00A1329F" w:rsidRDefault="00032465" w:rsidP="0094461C">
            <w:pPr>
              <w:widowControl w:val="0"/>
              <w:tabs>
                <w:tab w:val="left" w:pos="1080"/>
              </w:tabs>
              <w:autoSpaceDE w:val="0"/>
              <w:autoSpaceDN w:val="0"/>
              <w:adjustRightInd w:val="0"/>
              <w:jc w:val="center"/>
              <w:rPr>
                <w:snapToGrid w:val="0"/>
                <w:szCs w:val="28"/>
              </w:rPr>
            </w:pPr>
            <w:r w:rsidRPr="00A1329F">
              <w:rPr>
                <w:szCs w:val="28"/>
              </w:rPr>
              <w:t>25:01:100001:3124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465" w:rsidRPr="00A1329F" w:rsidRDefault="00032465" w:rsidP="0094461C">
            <w:pPr>
              <w:widowControl w:val="0"/>
              <w:tabs>
                <w:tab w:val="left" w:pos="1080"/>
              </w:tabs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  <w:p w:rsidR="00032465" w:rsidRPr="00A1329F" w:rsidRDefault="00032465" w:rsidP="0094461C">
            <w:pPr>
              <w:widowControl w:val="0"/>
              <w:tabs>
                <w:tab w:val="left" w:pos="1080"/>
              </w:tabs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  <w:p w:rsidR="00032465" w:rsidRPr="00A1329F" w:rsidRDefault="00032465" w:rsidP="0094461C">
            <w:pPr>
              <w:widowControl w:val="0"/>
              <w:tabs>
                <w:tab w:val="left" w:pos="1080"/>
              </w:tabs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  <w:p w:rsidR="00032465" w:rsidRPr="00A1329F" w:rsidRDefault="00032465" w:rsidP="0094461C">
            <w:pPr>
              <w:widowControl w:val="0"/>
              <w:tabs>
                <w:tab w:val="left" w:pos="1080"/>
              </w:tabs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1329F">
              <w:rPr>
                <w:szCs w:val="28"/>
              </w:rPr>
              <w:t>1 491,5</w:t>
            </w:r>
          </w:p>
          <w:p w:rsidR="00032465" w:rsidRPr="00A1329F" w:rsidRDefault="00032465" w:rsidP="0094461C">
            <w:pPr>
              <w:widowControl w:val="0"/>
              <w:tabs>
                <w:tab w:val="left" w:pos="1080"/>
              </w:tabs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  <w:p w:rsidR="00032465" w:rsidRPr="00A1329F" w:rsidRDefault="00032465" w:rsidP="0094461C">
            <w:pPr>
              <w:widowControl w:val="0"/>
              <w:tabs>
                <w:tab w:val="left" w:pos="1080"/>
              </w:tabs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  <w:p w:rsidR="00032465" w:rsidRPr="00A1329F" w:rsidRDefault="00032465" w:rsidP="0094461C">
            <w:pPr>
              <w:widowControl w:val="0"/>
              <w:tabs>
                <w:tab w:val="left" w:pos="1080"/>
              </w:tabs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  <w:p w:rsidR="00032465" w:rsidRPr="00A1329F" w:rsidRDefault="00032465" w:rsidP="0094461C">
            <w:pPr>
              <w:widowControl w:val="0"/>
              <w:tabs>
                <w:tab w:val="left" w:pos="1080"/>
              </w:tabs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  <w:p w:rsidR="00032465" w:rsidRPr="00A1329F" w:rsidRDefault="00032465" w:rsidP="0094461C">
            <w:pPr>
              <w:widowControl w:val="0"/>
              <w:tabs>
                <w:tab w:val="left" w:pos="1080"/>
              </w:tabs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  <w:p w:rsidR="00032465" w:rsidRPr="00A1329F" w:rsidRDefault="00032465" w:rsidP="0094461C">
            <w:pPr>
              <w:widowControl w:val="0"/>
              <w:tabs>
                <w:tab w:val="left" w:pos="1080"/>
              </w:tabs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1329F">
              <w:rPr>
                <w:szCs w:val="28"/>
              </w:rPr>
              <w:t>5 361,0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465" w:rsidRPr="00A1329F" w:rsidRDefault="00032465" w:rsidP="0094461C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1329F">
              <w:rPr>
                <w:szCs w:val="28"/>
              </w:rPr>
              <w:t>Приморский край, Анучинский район,</w:t>
            </w:r>
          </w:p>
          <w:p w:rsidR="00032465" w:rsidRPr="00A1329F" w:rsidRDefault="00032465" w:rsidP="0094461C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1329F">
              <w:rPr>
                <w:szCs w:val="28"/>
              </w:rPr>
              <w:t>с. Чернышевка,</w:t>
            </w:r>
          </w:p>
          <w:p w:rsidR="00032465" w:rsidRPr="00A1329F" w:rsidRDefault="00032465" w:rsidP="0094461C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1329F">
              <w:rPr>
                <w:szCs w:val="28"/>
              </w:rPr>
              <w:t>ул. Лазо, 20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465" w:rsidRPr="00A1329F" w:rsidRDefault="00032465" w:rsidP="0094461C">
            <w:pPr>
              <w:jc w:val="center"/>
              <w:rPr>
                <w:szCs w:val="28"/>
              </w:rPr>
            </w:pPr>
            <w:r w:rsidRPr="00A1329F">
              <w:rPr>
                <w:szCs w:val="28"/>
                <w:lang w:val="en-US"/>
              </w:rPr>
              <w:t>II</w:t>
            </w:r>
            <w:r w:rsidRPr="00A1329F">
              <w:rPr>
                <w:szCs w:val="28"/>
              </w:rPr>
              <w:t>-</w:t>
            </w:r>
            <w:r w:rsidRPr="00A1329F">
              <w:rPr>
                <w:szCs w:val="28"/>
                <w:lang w:val="en-US"/>
              </w:rPr>
              <w:t>IV</w:t>
            </w:r>
            <w:r w:rsidRPr="00A1329F">
              <w:rPr>
                <w:szCs w:val="28"/>
              </w:rPr>
              <w:t xml:space="preserve"> кварталы 2019 года</w:t>
            </w:r>
          </w:p>
        </w:tc>
      </w:tr>
      <w:tr w:rsidR="00032465" w:rsidRPr="00A1329F" w:rsidTr="0094461C">
        <w:trPr>
          <w:cantSplit/>
          <w:trHeight w:val="25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465" w:rsidRPr="00A1329F" w:rsidRDefault="00032465" w:rsidP="0094461C">
            <w:pPr>
              <w:widowControl w:val="0"/>
              <w:tabs>
                <w:tab w:val="left" w:pos="1080"/>
              </w:tabs>
              <w:autoSpaceDE w:val="0"/>
              <w:autoSpaceDN w:val="0"/>
              <w:adjustRightInd w:val="0"/>
              <w:jc w:val="center"/>
              <w:rPr>
                <w:snapToGrid w:val="0"/>
                <w:szCs w:val="28"/>
              </w:rPr>
            </w:pPr>
            <w:r w:rsidRPr="00A1329F">
              <w:rPr>
                <w:snapToGrid w:val="0"/>
                <w:szCs w:val="28"/>
              </w:rPr>
              <w:t>25.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465" w:rsidRPr="00A1329F" w:rsidRDefault="00032465" w:rsidP="0094461C">
            <w:pPr>
              <w:widowControl w:val="0"/>
              <w:tabs>
                <w:tab w:val="left" w:pos="1080"/>
              </w:tabs>
              <w:autoSpaceDE w:val="0"/>
              <w:autoSpaceDN w:val="0"/>
              <w:adjustRightInd w:val="0"/>
              <w:jc w:val="center"/>
              <w:rPr>
                <w:snapToGrid w:val="0"/>
                <w:szCs w:val="28"/>
              </w:rPr>
            </w:pPr>
            <w:r w:rsidRPr="00A1329F">
              <w:rPr>
                <w:snapToGrid w:val="0"/>
                <w:szCs w:val="28"/>
              </w:rPr>
              <w:t>Нежилое здание,</w:t>
            </w:r>
          </w:p>
          <w:p w:rsidR="00032465" w:rsidRPr="00A1329F" w:rsidRDefault="00032465" w:rsidP="0094461C">
            <w:pPr>
              <w:widowControl w:val="0"/>
              <w:tabs>
                <w:tab w:val="left" w:pos="1080"/>
              </w:tabs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1329F">
              <w:rPr>
                <w:szCs w:val="28"/>
              </w:rPr>
              <w:t>кадастровый номер: 25:01:100001:2812;</w:t>
            </w:r>
          </w:p>
          <w:p w:rsidR="00032465" w:rsidRPr="00A1329F" w:rsidRDefault="00032465" w:rsidP="0094461C">
            <w:pPr>
              <w:widowControl w:val="0"/>
              <w:tabs>
                <w:tab w:val="left" w:pos="1080"/>
              </w:tabs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  <w:p w:rsidR="00032465" w:rsidRPr="00A1329F" w:rsidRDefault="00032465" w:rsidP="0094461C">
            <w:pPr>
              <w:widowControl w:val="0"/>
              <w:tabs>
                <w:tab w:val="left" w:pos="1080"/>
              </w:tabs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1329F">
              <w:rPr>
                <w:szCs w:val="28"/>
              </w:rPr>
              <w:t>земельный участок,</w:t>
            </w:r>
          </w:p>
          <w:p w:rsidR="00032465" w:rsidRPr="00A1329F" w:rsidRDefault="00032465" w:rsidP="0094461C">
            <w:pPr>
              <w:widowControl w:val="0"/>
              <w:tabs>
                <w:tab w:val="left" w:pos="1080"/>
              </w:tabs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1329F">
              <w:rPr>
                <w:szCs w:val="28"/>
              </w:rPr>
              <w:t>кадастровый номер:</w:t>
            </w:r>
          </w:p>
          <w:p w:rsidR="00032465" w:rsidRPr="00A1329F" w:rsidRDefault="00032465" w:rsidP="0094461C">
            <w:pPr>
              <w:widowControl w:val="0"/>
              <w:tabs>
                <w:tab w:val="left" w:pos="1080"/>
              </w:tabs>
              <w:autoSpaceDE w:val="0"/>
              <w:autoSpaceDN w:val="0"/>
              <w:adjustRightInd w:val="0"/>
              <w:jc w:val="center"/>
              <w:rPr>
                <w:snapToGrid w:val="0"/>
                <w:szCs w:val="28"/>
              </w:rPr>
            </w:pPr>
            <w:r w:rsidRPr="00A1329F">
              <w:rPr>
                <w:szCs w:val="28"/>
              </w:rPr>
              <w:t>25:01:100001:3125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465" w:rsidRPr="00A1329F" w:rsidRDefault="00032465" w:rsidP="0094461C">
            <w:pPr>
              <w:widowControl w:val="0"/>
              <w:tabs>
                <w:tab w:val="left" w:pos="1080"/>
              </w:tabs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  <w:p w:rsidR="00032465" w:rsidRPr="00A1329F" w:rsidRDefault="00032465" w:rsidP="0094461C">
            <w:pPr>
              <w:widowControl w:val="0"/>
              <w:tabs>
                <w:tab w:val="left" w:pos="1080"/>
              </w:tabs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  <w:p w:rsidR="00032465" w:rsidRPr="00A1329F" w:rsidRDefault="00032465" w:rsidP="0094461C">
            <w:pPr>
              <w:widowControl w:val="0"/>
              <w:tabs>
                <w:tab w:val="left" w:pos="1080"/>
              </w:tabs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  <w:p w:rsidR="00032465" w:rsidRPr="00A1329F" w:rsidRDefault="00032465" w:rsidP="0094461C">
            <w:pPr>
              <w:widowControl w:val="0"/>
              <w:tabs>
                <w:tab w:val="left" w:pos="1080"/>
              </w:tabs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1329F">
              <w:rPr>
                <w:szCs w:val="28"/>
              </w:rPr>
              <w:t>1 806,9</w:t>
            </w:r>
          </w:p>
          <w:p w:rsidR="00032465" w:rsidRPr="00A1329F" w:rsidRDefault="00032465" w:rsidP="0094461C">
            <w:pPr>
              <w:widowControl w:val="0"/>
              <w:tabs>
                <w:tab w:val="left" w:pos="1080"/>
              </w:tabs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  <w:p w:rsidR="00032465" w:rsidRPr="00A1329F" w:rsidRDefault="00032465" w:rsidP="0094461C">
            <w:pPr>
              <w:widowControl w:val="0"/>
              <w:tabs>
                <w:tab w:val="left" w:pos="1080"/>
              </w:tabs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  <w:p w:rsidR="00032465" w:rsidRPr="00A1329F" w:rsidRDefault="00032465" w:rsidP="0094461C">
            <w:pPr>
              <w:widowControl w:val="0"/>
              <w:tabs>
                <w:tab w:val="left" w:pos="1080"/>
              </w:tabs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  <w:p w:rsidR="00032465" w:rsidRPr="00A1329F" w:rsidRDefault="00032465" w:rsidP="0094461C">
            <w:pPr>
              <w:widowControl w:val="0"/>
              <w:tabs>
                <w:tab w:val="left" w:pos="1080"/>
              </w:tabs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  <w:p w:rsidR="00032465" w:rsidRPr="00A1329F" w:rsidRDefault="00032465" w:rsidP="0094461C">
            <w:pPr>
              <w:widowControl w:val="0"/>
              <w:tabs>
                <w:tab w:val="left" w:pos="1080"/>
              </w:tabs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  <w:p w:rsidR="00032465" w:rsidRPr="00A1329F" w:rsidRDefault="00032465" w:rsidP="0094461C">
            <w:pPr>
              <w:widowControl w:val="0"/>
              <w:tabs>
                <w:tab w:val="left" w:pos="1080"/>
              </w:tabs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1329F">
              <w:rPr>
                <w:szCs w:val="28"/>
              </w:rPr>
              <w:t>5 599,0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465" w:rsidRPr="00A1329F" w:rsidRDefault="00032465" w:rsidP="0094461C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1329F">
              <w:rPr>
                <w:szCs w:val="28"/>
              </w:rPr>
              <w:t>Приморский край, Анучинский район,</w:t>
            </w:r>
          </w:p>
          <w:p w:rsidR="00032465" w:rsidRPr="00A1329F" w:rsidRDefault="00032465" w:rsidP="0094461C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1329F">
              <w:rPr>
                <w:szCs w:val="28"/>
              </w:rPr>
              <w:t>с. Чернышевка,</w:t>
            </w:r>
          </w:p>
          <w:p w:rsidR="00032465" w:rsidRPr="00A1329F" w:rsidRDefault="00032465" w:rsidP="0094461C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1329F">
              <w:rPr>
                <w:szCs w:val="28"/>
              </w:rPr>
              <w:t>ул. Лазо, 20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465" w:rsidRPr="00A1329F" w:rsidRDefault="00032465" w:rsidP="0094461C">
            <w:pPr>
              <w:jc w:val="center"/>
              <w:rPr>
                <w:szCs w:val="28"/>
              </w:rPr>
            </w:pPr>
            <w:r w:rsidRPr="00A1329F">
              <w:rPr>
                <w:szCs w:val="28"/>
                <w:lang w:val="en-US"/>
              </w:rPr>
              <w:t>II</w:t>
            </w:r>
            <w:r w:rsidRPr="00A1329F">
              <w:rPr>
                <w:szCs w:val="28"/>
              </w:rPr>
              <w:t>-</w:t>
            </w:r>
            <w:r w:rsidRPr="00A1329F">
              <w:rPr>
                <w:szCs w:val="28"/>
                <w:lang w:val="en-US"/>
              </w:rPr>
              <w:t>IV</w:t>
            </w:r>
            <w:r w:rsidRPr="00A1329F">
              <w:rPr>
                <w:szCs w:val="28"/>
              </w:rPr>
              <w:t xml:space="preserve"> кварталы 2019 года</w:t>
            </w:r>
          </w:p>
        </w:tc>
      </w:tr>
      <w:tr w:rsidR="00032465" w:rsidRPr="00A1329F" w:rsidTr="0094461C">
        <w:trPr>
          <w:cantSplit/>
          <w:trHeight w:val="25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465" w:rsidRPr="00A1329F" w:rsidRDefault="00032465" w:rsidP="0094461C">
            <w:pPr>
              <w:widowControl w:val="0"/>
              <w:tabs>
                <w:tab w:val="left" w:pos="1080"/>
              </w:tabs>
              <w:autoSpaceDE w:val="0"/>
              <w:autoSpaceDN w:val="0"/>
              <w:adjustRightInd w:val="0"/>
              <w:jc w:val="center"/>
              <w:rPr>
                <w:snapToGrid w:val="0"/>
                <w:szCs w:val="28"/>
              </w:rPr>
            </w:pPr>
            <w:r w:rsidRPr="00A1329F">
              <w:rPr>
                <w:snapToGrid w:val="0"/>
                <w:szCs w:val="28"/>
              </w:rPr>
              <w:lastRenderedPageBreak/>
              <w:t>26.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465" w:rsidRPr="00A1329F" w:rsidRDefault="00032465" w:rsidP="0094461C">
            <w:pPr>
              <w:widowControl w:val="0"/>
              <w:tabs>
                <w:tab w:val="left" w:pos="1080"/>
              </w:tabs>
              <w:autoSpaceDE w:val="0"/>
              <w:autoSpaceDN w:val="0"/>
              <w:adjustRightInd w:val="0"/>
              <w:jc w:val="center"/>
              <w:rPr>
                <w:snapToGrid w:val="0"/>
                <w:szCs w:val="28"/>
              </w:rPr>
            </w:pPr>
            <w:r w:rsidRPr="00A1329F">
              <w:rPr>
                <w:snapToGrid w:val="0"/>
                <w:szCs w:val="28"/>
              </w:rPr>
              <w:t>Нежилое здание,</w:t>
            </w:r>
          </w:p>
          <w:p w:rsidR="00032465" w:rsidRPr="00A1329F" w:rsidRDefault="00032465" w:rsidP="0094461C">
            <w:pPr>
              <w:widowControl w:val="0"/>
              <w:tabs>
                <w:tab w:val="left" w:pos="1080"/>
              </w:tabs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1329F">
              <w:rPr>
                <w:szCs w:val="28"/>
              </w:rPr>
              <w:t>кадастровый номер: 25:01:100001:2816;</w:t>
            </w:r>
          </w:p>
          <w:p w:rsidR="00032465" w:rsidRPr="00A1329F" w:rsidRDefault="00032465" w:rsidP="0094461C">
            <w:pPr>
              <w:widowControl w:val="0"/>
              <w:tabs>
                <w:tab w:val="left" w:pos="1080"/>
              </w:tabs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  <w:p w:rsidR="00032465" w:rsidRPr="00A1329F" w:rsidRDefault="00032465" w:rsidP="0094461C">
            <w:pPr>
              <w:widowControl w:val="0"/>
              <w:tabs>
                <w:tab w:val="left" w:pos="1080"/>
              </w:tabs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1329F">
              <w:rPr>
                <w:szCs w:val="28"/>
              </w:rPr>
              <w:t>земельный участок,</w:t>
            </w:r>
          </w:p>
          <w:p w:rsidR="00032465" w:rsidRPr="00A1329F" w:rsidRDefault="00032465" w:rsidP="0094461C">
            <w:pPr>
              <w:widowControl w:val="0"/>
              <w:tabs>
                <w:tab w:val="left" w:pos="1080"/>
              </w:tabs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1329F">
              <w:rPr>
                <w:szCs w:val="28"/>
              </w:rPr>
              <w:t>кадастровый номер:</w:t>
            </w:r>
          </w:p>
          <w:p w:rsidR="00032465" w:rsidRPr="00A1329F" w:rsidRDefault="00032465" w:rsidP="0094461C">
            <w:pPr>
              <w:widowControl w:val="0"/>
              <w:tabs>
                <w:tab w:val="left" w:pos="1080"/>
              </w:tabs>
              <w:autoSpaceDE w:val="0"/>
              <w:autoSpaceDN w:val="0"/>
              <w:adjustRightInd w:val="0"/>
              <w:jc w:val="center"/>
              <w:rPr>
                <w:snapToGrid w:val="0"/>
                <w:szCs w:val="28"/>
              </w:rPr>
            </w:pPr>
            <w:r w:rsidRPr="00A1329F">
              <w:rPr>
                <w:szCs w:val="28"/>
              </w:rPr>
              <w:t>25:01:100001:1362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465" w:rsidRPr="00A1329F" w:rsidRDefault="00032465" w:rsidP="0094461C">
            <w:pPr>
              <w:widowControl w:val="0"/>
              <w:tabs>
                <w:tab w:val="left" w:pos="1080"/>
              </w:tabs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  <w:p w:rsidR="00032465" w:rsidRPr="00A1329F" w:rsidRDefault="00032465" w:rsidP="0094461C">
            <w:pPr>
              <w:widowControl w:val="0"/>
              <w:tabs>
                <w:tab w:val="left" w:pos="1080"/>
              </w:tabs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  <w:p w:rsidR="00032465" w:rsidRPr="00A1329F" w:rsidRDefault="00032465" w:rsidP="0094461C">
            <w:pPr>
              <w:widowControl w:val="0"/>
              <w:tabs>
                <w:tab w:val="left" w:pos="1080"/>
              </w:tabs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  <w:p w:rsidR="00032465" w:rsidRPr="00A1329F" w:rsidRDefault="00032465" w:rsidP="0094461C">
            <w:pPr>
              <w:widowControl w:val="0"/>
              <w:tabs>
                <w:tab w:val="left" w:pos="1080"/>
              </w:tabs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1329F">
              <w:rPr>
                <w:szCs w:val="28"/>
              </w:rPr>
              <w:t>2 028,0</w:t>
            </w:r>
          </w:p>
          <w:p w:rsidR="00032465" w:rsidRPr="00A1329F" w:rsidRDefault="00032465" w:rsidP="0094461C">
            <w:pPr>
              <w:widowControl w:val="0"/>
              <w:tabs>
                <w:tab w:val="left" w:pos="1080"/>
              </w:tabs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  <w:p w:rsidR="00032465" w:rsidRPr="00A1329F" w:rsidRDefault="00032465" w:rsidP="0094461C">
            <w:pPr>
              <w:widowControl w:val="0"/>
              <w:tabs>
                <w:tab w:val="left" w:pos="1080"/>
              </w:tabs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  <w:p w:rsidR="00032465" w:rsidRPr="00A1329F" w:rsidRDefault="00032465" w:rsidP="0094461C">
            <w:pPr>
              <w:widowControl w:val="0"/>
              <w:tabs>
                <w:tab w:val="left" w:pos="1080"/>
              </w:tabs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  <w:p w:rsidR="00032465" w:rsidRPr="00A1329F" w:rsidRDefault="00032465" w:rsidP="0094461C">
            <w:pPr>
              <w:widowControl w:val="0"/>
              <w:tabs>
                <w:tab w:val="left" w:pos="1080"/>
              </w:tabs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  <w:p w:rsidR="00032465" w:rsidRPr="00A1329F" w:rsidRDefault="00032465" w:rsidP="0094461C">
            <w:pPr>
              <w:widowControl w:val="0"/>
              <w:tabs>
                <w:tab w:val="left" w:pos="1080"/>
              </w:tabs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  <w:p w:rsidR="00032465" w:rsidRPr="00A1329F" w:rsidRDefault="00032465" w:rsidP="0094461C">
            <w:pPr>
              <w:widowControl w:val="0"/>
              <w:tabs>
                <w:tab w:val="left" w:pos="1080"/>
              </w:tabs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1329F">
              <w:rPr>
                <w:szCs w:val="28"/>
              </w:rPr>
              <w:t>17 745,0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465" w:rsidRPr="00A1329F" w:rsidRDefault="00032465" w:rsidP="0094461C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1329F">
              <w:rPr>
                <w:szCs w:val="28"/>
              </w:rPr>
              <w:t>Приморский край, Анучинский район,</w:t>
            </w:r>
          </w:p>
          <w:p w:rsidR="00032465" w:rsidRPr="00A1329F" w:rsidRDefault="00032465" w:rsidP="0094461C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1329F">
              <w:rPr>
                <w:szCs w:val="28"/>
              </w:rPr>
              <w:t>с. Чернышевка,</w:t>
            </w:r>
          </w:p>
          <w:p w:rsidR="00032465" w:rsidRPr="00A1329F" w:rsidRDefault="00032465" w:rsidP="0094461C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1329F">
              <w:rPr>
                <w:szCs w:val="28"/>
              </w:rPr>
              <w:t>ул. Лазо, 20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465" w:rsidRPr="00A1329F" w:rsidRDefault="00032465" w:rsidP="0094461C">
            <w:pPr>
              <w:jc w:val="center"/>
              <w:rPr>
                <w:szCs w:val="28"/>
              </w:rPr>
            </w:pPr>
            <w:r w:rsidRPr="00A1329F">
              <w:rPr>
                <w:szCs w:val="28"/>
                <w:lang w:val="en-US"/>
              </w:rPr>
              <w:t>II</w:t>
            </w:r>
            <w:r w:rsidRPr="00A1329F">
              <w:rPr>
                <w:szCs w:val="28"/>
              </w:rPr>
              <w:t>-</w:t>
            </w:r>
            <w:r w:rsidRPr="00A1329F">
              <w:rPr>
                <w:szCs w:val="28"/>
                <w:lang w:val="en-US"/>
              </w:rPr>
              <w:t>IV</w:t>
            </w:r>
            <w:r w:rsidRPr="00A1329F">
              <w:rPr>
                <w:szCs w:val="28"/>
              </w:rPr>
              <w:t xml:space="preserve"> кварталы 2019 года</w:t>
            </w:r>
          </w:p>
        </w:tc>
      </w:tr>
    </w:tbl>
    <w:p w:rsidR="00032465" w:rsidRPr="00A1329F" w:rsidRDefault="00032465" w:rsidP="00032465">
      <w:pPr>
        <w:widowControl w:val="0"/>
        <w:autoSpaceDE w:val="0"/>
        <w:autoSpaceDN w:val="0"/>
        <w:adjustRightInd w:val="0"/>
        <w:ind w:firstLine="709"/>
        <w:jc w:val="both"/>
        <w:rPr>
          <w:rFonts w:eastAsia="SimSun"/>
          <w:szCs w:val="28"/>
          <w:lang w:eastAsia="zh-CN"/>
        </w:rPr>
      </w:pPr>
    </w:p>
    <w:p w:rsidR="00032465" w:rsidRPr="00A1329F" w:rsidRDefault="00032465" w:rsidP="00032465">
      <w:pPr>
        <w:widowControl w:val="0"/>
        <w:autoSpaceDE w:val="0"/>
        <w:autoSpaceDN w:val="0"/>
        <w:adjustRightInd w:val="0"/>
        <w:ind w:firstLine="709"/>
        <w:jc w:val="both"/>
        <w:rPr>
          <w:rFonts w:eastAsia="SimSun"/>
          <w:szCs w:val="28"/>
          <w:lang w:eastAsia="zh-CN"/>
        </w:rPr>
      </w:pPr>
      <w:r w:rsidRPr="00A1329F">
        <w:rPr>
          <w:rFonts w:eastAsia="SimSun"/>
          <w:szCs w:val="28"/>
          <w:lang w:eastAsia="zh-CN"/>
        </w:rPr>
        <w:t>СТАТЬЯ 2.</w:t>
      </w:r>
    </w:p>
    <w:p w:rsidR="00032465" w:rsidRPr="00A1329F" w:rsidRDefault="00032465" w:rsidP="00032465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A1329F">
        <w:rPr>
          <w:szCs w:val="28"/>
        </w:rPr>
        <w:t>Настоящий Закон вступает в силу со дня его официального опубликования.</w:t>
      </w:r>
    </w:p>
    <w:p w:rsidR="00032465" w:rsidRPr="00A1329F" w:rsidRDefault="00032465" w:rsidP="00032465">
      <w:pPr>
        <w:widowControl w:val="0"/>
        <w:tabs>
          <w:tab w:val="left" w:pos="2070"/>
        </w:tabs>
        <w:autoSpaceDE w:val="0"/>
        <w:autoSpaceDN w:val="0"/>
        <w:adjustRightInd w:val="0"/>
        <w:ind w:firstLine="709"/>
        <w:contextualSpacing/>
        <w:jc w:val="both"/>
        <w:rPr>
          <w:rFonts w:eastAsia="SimSun"/>
          <w:szCs w:val="28"/>
          <w:lang w:eastAsia="zh-CN"/>
        </w:rPr>
      </w:pPr>
    </w:p>
    <w:p w:rsidR="00032465" w:rsidRPr="00A1329F" w:rsidRDefault="00032465" w:rsidP="00032465">
      <w:pPr>
        <w:widowControl w:val="0"/>
        <w:tabs>
          <w:tab w:val="left" w:pos="2070"/>
        </w:tabs>
        <w:autoSpaceDE w:val="0"/>
        <w:autoSpaceDN w:val="0"/>
        <w:adjustRightInd w:val="0"/>
        <w:ind w:firstLine="709"/>
        <w:contextualSpacing/>
        <w:jc w:val="both"/>
        <w:rPr>
          <w:rFonts w:eastAsia="SimSun"/>
          <w:szCs w:val="28"/>
          <w:lang w:eastAsia="zh-CN"/>
        </w:rPr>
      </w:pPr>
    </w:p>
    <w:p w:rsidR="00032465" w:rsidRPr="00A1329F" w:rsidRDefault="00032465" w:rsidP="00032465">
      <w:pPr>
        <w:widowControl w:val="0"/>
        <w:tabs>
          <w:tab w:val="left" w:pos="2070"/>
        </w:tabs>
        <w:autoSpaceDE w:val="0"/>
        <w:autoSpaceDN w:val="0"/>
        <w:adjustRightInd w:val="0"/>
        <w:ind w:firstLine="709"/>
        <w:contextualSpacing/>
        <w:jc w:val="both"/>
        <w:rPr>
          <w:rFonts w:eastAsia="SimSun"/>
          <w:szCs w:val="28"/>
          <w:lang w:eastAsia="zh-CN"/>
        </w:rPr>
      </w:pPr>
    </w:p>
    <w:p w:rsidR="00BE0544" w:rsidRDefault="00032465" w:rsidP="00032465">
      <w:pPr>
        <w:tabs>
          <w:tab w:val="right" w:pos="9354"/>
        </w:tabs>
        <w:rPr>
          <w:szCs w:val="28"/>
        </w:rPr>
      </w:pPr>
      <w:r w:rsidRPr="00A1329F">
        <w:rPr>
          <w:szCs w:val="28"/>
        </w:rPr>
        <w:t>Губернатор края</w:t>
      </w:r>
      <w:r w:rsidRPr="00A1329F">
        <w:rPr>
          <w:szCs w:val="28"/>
        </w:rPr>
        <w:tab/>
        <w:t>О.Н. Кожемяко</w:t>
      </w:r>
    </w:p>
    <w:p w:rsidR="005D22B5" w:rsidRDefault="005D22B5" w:rsidP="00032465">
      <w:pPr>
        <w:tabs>
          <w:tab w:val="right" w:pos="9354"/>
        </w:tabs>
        <w:rPr>
          <w:szCs w:val="28"/>
        </w:rPr>
      </w:pPr>
    </w:p>
    <w:p w:rsidR="005D22B5" w:rsidRDefault="005D22B5" w:rsidP="005D22B5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Cs w:val="28"/>
        </w:rPr>
      </w:pPr>
      <w:bookmarkStart w:id="2" w:name="_GoBack"/>
      <w:r>
        <w:rPr>
          <w:szCs w:val="28"/>
        </w:rPr>
        <w:t>г. Владивосток</w:t>
      </w:r>
    </w:p>
    <w:p w:rsidR="005D22B5" w:rsidRDefault="005D22B5" w:rsidP="005D22B5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29 апреля 2019 года</w:t>
      </w:r>
    </w:p>
    <w:p w:rsidR="005D22B5" w:rsidRPr="00520A76" w:rsidRDefault="005D22B5" w:rsidP="005D22B5">
      <w:pPr>
        <w:jc w:val="both"/>
        <w:rPr>
          <w:szCs w:val="28"/>
        </w:rPr>
      </w:pPr>
      <w:r>
        <w:rPr>
          <w:szCs w:val="28"/>
        </w:rPr>
        <w:t>№ 48</w:t>
      </w:r>
      <w:r>
        <w:rPr>
          <w:szCs w:val="28"/>
        </w:rPr>
        <w:t>7</w:t>
      </w:r>
      <w:r>
        <w:rPr>
          <w:szCs w:val="28"/>
        </w:rPr>
        <w:t>-КЗ</w:t>
      </w:r>
    </w:p>
    <w:bookmarkEnd w:id="2"/>
    <w:p w:rsidR="005D22B5" w:rsidRDefault="005D22B5" w:rsidP="00032465">
      <w:pPr>
        <w:tabs>
          <w:tab w:val="right" w:pos="9354"/>
        </w:tabs>
      </w:pPr>
    </w:p>
    <w:sectPr w:rsidR="005D22B5" w:rsidSect="00032465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F0564" w:rsidRDefault="00CF0564">
      <w:r>
        <w:separator/>
      </w:r>
    </w:p>
  </w:endnote>
  <w:endnote w:type="continuationSeparator" w:id="0">
    <w:p w:rsidR="00CF0564" w:rsidRDefault="00CF05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F0564" w:rsidRDefault="00CF0564">
      <w:r>
        <w:separator/>
      </w:r>
    </w:p>
  </w:footnote>
  <w:footnote w:type="continuationSeparator" w:id="0">
    <w:p w:rsidR="00CF0564" w:rsidRDefault="00CF056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0675" w:rsidRDefault="00032465" w:rsidP="00032465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5D22B5">
      <w:rPr>
        <w:noProof/>
      </w:rPr>
      <w:t>3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32465"/>
    <w:rsid w:val="00032465"/>
    <w:rsid w:val="0003291F"/>
    <w:rsid w:val="00070CED"/>
    <w:rsid w:val="00347DEE"/>
    <w:rsid w:val="00357555"/>
    <w:rsid w:val="00380EE1"/>
    <w:rsid w:val="003A180C"/>
    <w:rsid w:val="003B26E7"/>
    <w:rsid w:val="0047435B"/>
    <w:rsid w:val="005A2827"/>
    <w:rsid w:val="005D22B5"/>
    <w:rsid w:val="006E2ABA"/>
    <w:rsid w:val="00832425"/>
    <w:rsid w:val="00AB70F9"/>
    <w:rsid w:val="00AC31EC"/>
    <w:rsid w:val="00AF3517"/>
    <w:rsid w:val="00B14397"/>
    <w:rsid w:val="00BC0675"/>
    <w:rsid w:val="00BE0544"/>
    <w:rsid w:val="00CF0564"/>
    <w:rsid w:val="00D102A9"/>
    <w:rsid w:val="00D34604"/>
    <w:rsid w:val="00DB61CE"/>
    <w:rsid w:val="00E34273"/>
    <w:rsid w:val="00E60B2A"/>
    <w:rsid w:val="00F23036"/>
    <w:rsid w:val="00F704C7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402EEAF"/>
  <w15:docId w15:val="{DD58B0B2-1985-497F-BF30-0634CD1CFE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rsid w:val="00032465"/>
    <w:rPr>
      <w:sz w:val="28"/>
    </w:rPr>
  </w:style>
  <w:style w:type="paragraph" w:styleId="a6">
    <w:name w:val="Balloon Text"/>
    <w:basedOn w:val="a"/>
    <w:link w:val="a7"/>
    <w:semiHidden/>
    <w:unhideWhenUsed/>
    <w:rsid w:val="00032465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link w:val="a6"/>
    <w:semiHidden/>
    <w:rsid w:val="0003246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vannikova_A_V\Documents\&#1053;&#1072;&#1089;&#1090;&#1088;&#1072;&#1080;&#1074;&#1072;&#1077;&#1084;&#1099;&#1077;%20&#1096;&#1072;&#1073;&#1083;&#1086;&#1085;&#1099;%20Office\&#1041;&#1083;&#1072;&#1085;&#1082;%20&#1079;&#1072;&#1082;&#1086;&#1085;&#1072;%20&#1055;&#1088;&#1080;&#1084;&#1086;&#1088;&#1089;&#1082;&#1086;&#1075;&#1086;%20&#1082;&#1088;&#1072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3</Pages>
  <Words>377</Words>
  <Characters>2150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Иванникова Алена Валерьевна</dc:creator>
  <cp:lastModifiedBy>Егупова Марина Анатольевна</cp:lastModifiedBy>
  <cp:revision>2</cp:revision>
  <cp:lastPrinted>2019-04-24T01:45:00Z</cp:lastPrinted>
  <dcterms:created xsi:type="dcterms:W3CDTF">2019-04-29T05:44:00Z</dcterms:created>
  <dcterms:modified xsi:type="dcterms:W3CDTF">2019-04-29T05:44:00Z</dcterms:modified>
</cp:coreProperties>
</file>