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739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C416E" w:rsidRPr="004D7228" w:rsidRDefault="00DC416E" w:rsidP="00DC416E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Я В СТАТЬЮ 11 ЗАКОНА ПРИМОРСКОГО КРАЯ "ОБ ОБЩЕСТВЕННОЙ ПАЛАТЕ ПРИМОРСКОГО КРАЯ"</w:t>
      </w:r>
      <w:r w:rsidRPr="004D7228">
        <w:rPr>
          <w:b/>
          <w:szCs w:val="28"/>
        </w:rPr>
        <w:t xml:space="preserve"> </w:t>
      </w:r>
    </w:p>
    <w:p w:rsidR="00DC416E" w:rsidRPr="004D7228" w:rsidRDefault="00DC416E" w:rsidP="00DC416E">
      <w:pPr>
        <w:jc w:val="both"/>
        <w:rPr>
          <w:szCs w:val="28"/>
        </w:rPr>
      </w:pPr>
    </w:p>
    <w:p w:rsidR="00DC416E" w:rsidRDefault="00DC416E" w:rsidP="00DC416E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 </w:t>
      </w:r>
      <w:r>
        <w:rPr>
          <w:szCs w:val="28"/>
        </w:rPr>
        <w:br/>
        <w:t>2019 года</w:t>
      </w:r>
    </w:p>
    <w:p w:rsidR="00DC416E" w:rsidRPr="004D7228" w:rsidRDefault="00DC416E" w:rsidP="00DC416E">
      <w:pPr>
        <w:ind w:firstLine="709"/>
        <w:jc w:val="both"/>
        <w:rPr>
          <w:szCs w:val="28"/>
        </w:rPr>
      </w:pPr>
    </w:p>
    <w:p w:rsidR="00DC416E" w:rsidRPr="004D7228" w:rsidRDefault="00DC416E" w:rsidP="00DC4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DC416E" w:rsidRPr="008943ED" w:rsidRDefault="00DC416E" w:rsidP="00DC416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3ED">
        <w:rPr>
          <w:szCs w:val="28"/>
        </w:rPr>
        <w:t xml:space="preserve">Внести в статью 11 Закона Приморского края от 1 ноября 2013 года </w:t>
      </w:r>
      <w:r w:rsidRPr="008943ED">
        <w:rPr>
          <w:szCs w:val="28"/>
        </w:rPr>
        <w:br/>
        <w:t xml:space="preserve">№ 288-КЗ "Об Общественной палате Приморского края" </w:t>
      </w:r>
      <w:r>
        <w:rPr>
          <w:szCs w:val="28"/>
        </w:rPr>
        <w:t xml:space="preserve">(в редакции Закона Приморского края от 1 декабря 2016 года № 34-КЗ) </w:t>
      </w:r>
      <w:r w:rsidRPr="008943ED">
        <w:rPr>
          <w:szCs w:val="28"/>
        </w:rPr>
        <w:t>(Ведомости Законодательного Собрания Приморского края, 2016, № 7, стр. 7; 2018, № 50, стр. 81, № 66, стр. 7)</w:t>
      </w:r>
      <w:r w:rsidRPr="008943ED">
        <w:rPr>
          <w:rFonts w:eastAsia="Calibri"/>
          <w:szCs w:val="28"/>
          <w:lang w:eastAsia="en-US"/>
        </w:rPr>
        <w:t xml:space="preserve"> следующее изменение</w:t>
      </w:r>
      <w:r w:rsidRPr="008943ED">
        <w:rPr>
          <w:szCs w:val="28"/>
        </w:rPr>
        <w:t>:</w:t>
      </w:r>
    </w:p>
    <w:p w:rsidR="00DC416E" w:rsidRPr="008943ED" w:rsidRDefault="00DC416E" w:rsidP="00DC416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8943ED">
        <w:rPr>
          <w:spacing w:val="-1"/>
          <w:szCs w:val="28"/>
        </w:rPr>
        <w:t>дополнить частью 6 следующего содержания</w:t>
      </w:r>
      <w:r>
        <w:rPr>
          <w:spacing w:val="-1"/>
          <w:szCs w:val="28"/>
        </w:rPr>
        <w:t>:</w:t>
      </w:r>
    </w:p>
    <w:p w:rsidR="00DC416E" w:rsidRPr="008943ED" w:rsidRDefault="00DC416E" w:rsidP="00DC416E">
      <w:pPr>
        <w:ind w:firstLine="709"/>
        <w:jc w:val="both"/>
        <w:rPr>
          <w:szCs w:val="28"/>
        </w:rPr>
      </w:pPr>
      <w:r w:rsidRPr="002E48A2">
        <w:rPr>
          <w:spacing w:val="-1"/>
          <w:szCs w:val="28"/>
        </w:rPr>
        <w:t>"</w:t>
      </w:r>
      <w:proofErr w:type="gramStart"/>
      <w:r w:rsidRPr="002E48A2">
        <w:rPr>
          <w:spacing w:val="-1"/>
          <w:szCs w:val="28"/>
        </w:rPr>
        <w:t>6.</w:t>
      </w:r>
      <w:r w:rsidRPr="002E48A2">
        <w:rPr>
          <w:szCs w:val="28"/>
        </w:rPr>
        <w:t>В</w:t>
      </w:r>
      <w:proofErr w:type="gramEnd"/>
      <w:r w:rsidRPr="002E48A2">
        <w:rPr>
          <w:szCs w:val="28"/>
        </w:rPr>
        <w:t xml:space="preserve"> случае досрочного прекращения полномочий члена Общественной палаты после принятия Законодательным Собранием Приморского края решения о начале процедуры формирования нового состава Общественной палаты утверждение Губернатором Приморского края, Законодательным Собранием Приморского края, избрание Общественной палатой нов</w:t>
      </w:r>
      <w:r>
        <w:rPr>
          <w:szCs w:val="28"/>
        </w:rPr>
        <w:t>ого</w:t>
      </w:r>
      <w:r w:rsidRPr="002E48A2">
        <w:rPr>
          <w:szCs w:val="28"/>
        </w:rPr>
        <w:t xml:space="preserve"> член</w:t>
      </w:r>
      <w:r>
        <w:rPr>
          <w:szCs w:val="28"/>
        </w:rPr>
        <w:t>а</w:t>
      </w:r>
      <w:r w:rsidRPr="002E48A2">
        <w:rPr>
          <w:szCs w:val="28"/>
        </w:rPr>
        <w:t xml:space="preserve"> Общест</w:t>
      </w:r>
      <w:r>
        <w:rPr>
          <w:szCs w:val="28"/>
        </w:rPr>
        <w:t>венной палаты не осуществляется при условии правомочности Общественной палаты</w:t>
      </w:r>
      <w:r w:rsidRPr="008943ED">
        <w:rPr>
          <w:szCs w:val="28"/>
        </w:rPr>
        <w:t>.".</w:t>
      </w:r>
    </w:p>
    <w:p w:rsidR="00DC416E" w:rsidRPr="00F06A5D" w:rsidRDefault="00DC416E" w:rsidP="00DC416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DC416E" w:rsidRPr="00F06A5D" w:rsidRDefault="00DC416E" w:rsidP="00DC416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F06A5D">
        <w:rPr>
          <w:spacing w:val="-1"/>
          <w:szCs w:val="28"/>
        </w:rPr>
        <w:t>СТАТЬЯ 2.</w:t>
      </w:r>
    </w:p>
    <w:p w:rsidR="00DC416E" w:rsidRPr="004D4A3D" w:rsidRDefault="00DC416E" w:rsidP="00DC41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A3D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C416E" w:rsidRPr="00F06A5D" w:rsidRDefault="00DC416E" w:rsidP="00DC416E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DC416E" w:rsidRDefault="00DC416E" w:rsidP="00DC41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DC416E" w:rsidRDefault="00DC416E" w:rsidP="00DC41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DC416E" w:rsidRDefault="00DC416E" w:rsidP="00DC41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06A5D">
        <w:rPr>
          <w:szCs w:val="28"/>
        </w:rPr>
        <w:t xml:space="preserve">Губернатор края                                                    </w:t>
      </w:r>
      <w:r>
        <w:rPr>
          <w:szCs w:val="28"/>
        </w:rPr>
        <w:t xml:space="preserve">                    </w:t>
      </w:r>
      <w:r w:rsidRPr="00F06A5D">
        <w:rPr>
          <w:szCs w:val="28"/>
        </w:rPr>
        <w:t xml:space="preserve">      О.Н. Кожемяко</w:t>
      </w:r>
    </w:p>
    <w:p w:rsidR="003F1850" w:rsidRDefault="003F1850" w:rsidP="00DC41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F1850" w:rsidRDefault="003F1850" w:rsidP="003F185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Владивост</w:t>
      </w:r>
      <w:bookmarkStart w:id="0" w:name="_GoBack"/>
      <w:bookmarkEnd w:id="0"/>
      <w:r>
        <w:rPr>
          <w:szCs w:val="28"/>
        </w:rPr>
        <w:t>ок</w:t>
      </w:r>
    </w:p>
    <w:p w:rsidR="003F1850" w:rsidRDefault="003F1850" w:rsidP="003F185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3F1850" w:rsidRDefault="003F1850" w:rsidP="003F1850">
      <w:r>
        <w:rPr>
          <w:szCs w:val="28"/>
        </w:rPr>
        <w:t>№ 48</w:t>
      </w:r>
      <w:r>
        <w:rPr>
          <w:szCs w:val="28"/>
        </w:rPr>
        <w:t>4</w:t>
      </w:r>
      <w:r>
        <w:rPr>
          <w:szCs w:val="28"/>
        </w:rPr>
        <w:t>-КЗ</w:t>
      </w:r>
    </w:p>
    <w:p w:rsidR="003F1850" w:rsidRDefault="003F1850" w:rsidP="00DC41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FEC" w:rsidRDefault="00682FEC">
      <w:r>
        <w:separator/>
      </w:r>
    </w:p>
  </w:endnote>
  <w:endnote w:type="continuationSeparator" w:id="0">
    <w:p w:rsidR="00682FEC" w:rsidRDefault="00682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FEC" w:rsidRDefault="00682FEC">
      <w:r>
        <w:separator/>
      </w:r>
    </w:p>
  </w:footnote>
  <w:footnote w:type="continuationSeparator" w:id="0">
    <w:p w:rsidR="00682FEC" w:rsidRDefault="00682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416E"/>
    <w:rsid w:val="0003291F"/>
    <w:rsid w:val="00070CED"/>
    <w:rsid w:val="00282024"/>
    <w:rsid w:val="00347DEE"/>
    <w:rsid w:val="00357555"/>
    <w:rsid w:val="00380EE1"/>
    <w:rsid w:val="003A180C"/>
    <w:rsid w:val="003B26E7"/>
    <w:rsid w:val="003F1850"/>
    <w:rsid w:val="0047435B"/>
    <w:rsid w:val="005A2827"/>
    <w:rsid w:val="00682FEC"/>
    <w:rsid w:val="006E2ABA"/>
    <w:rsid w:val="00832425"/>
    <w:rsid w:val="00AB70F9"/>
    <w:rsid w:val="00AC31EC"/>
    <w:rsid w:val="00AF3517"/>
    <w:rsid w:val="00B14397"/>
    <w:rsid w:val="00BC0675"/>
    <w:rsid w:val="00BE0544"/>
    <w:rsid w:val="00BE6D59"/>
    <w:rsid w:val="00D102A9"/>
    <w:rsid w:val="00D34604"/>
    <w:rsid w:val="00DB61CE"/>
    <w:rsid w:val="00DC416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12593"/>
  <w15:docId w15:val="{D80F964A-43E7-4FD7-9AD7-4B515B53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DC416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DC4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2019-04-23T23:44:00Z</cp:lastPrinted>
  <dcterms:created xsi:type="dcterms:W3CDTF">2019-04-29T05:36:00Z</dcterms:created>
  <dcterms:modified xsi:type="dcterms:W3CDTF">2019-04-29T05:36:00Z</dcterms:modified>
</cp:coreProperties>
</file>