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70967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E5D2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5D2C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5D2C" w:rsidRPr="002E5D2C">
              <w:rPr>
                <w:szCs w:val="28"/>
              </w:rPr>
              <w:t>1437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2E5D2C" w:rsidP="002E5D2C">
            <w:pPr>
              <w:ind w:left="-108"/>
              <w:jc w:val="both"/>
              <w:rPr>
                <w:lang w:val="en-US"/>
              </w:rPr>
            </w:pPr>
            <w:r>
              <w:t xml:space="preserve">О Законе Приморского края                   </w:t>
            </w:r>
            <w:r w:rsidRPr="00C64362">
              <w:t>"</w:t>
            </w:r>
            <w:r w:rsidRPr="005049EC">
              <w:t>О внесении изменени</w:t>
            </w:r>
            <w:r>
              <w:t>й</w:t>
            </w:r>
            <w:r w:rsidRPr="005049EC">
              <w:t xml:space="preserve"> в статью </w:t>
            </w:r>
            <w:r>
              <w:t>4</w:t>
            </w:r>
            <w:r w:rsidRPr="005049EC">
              <w:t xml:space="preserve"> Закона Приморского края </w:t>
            </w:r>
            <w:r>
              <w:br/>
            </w:r>
            <w:r w:rsidRPr="005049EC">
              <w:t xml:space="preserve">"О </w:t>
            </w:r>
            <w:r>
              <w:t>прожиточном минимуме</w:t>
            </w:r>
            <w:r w:rsidRPr="005049EC">
              <w:t xml:space="preserve"> в Приморском крае</w:t>
            </w:r>
            <w:r w:rsidRPr="00C64362">
              <w:t>"</w:t>
            </w:r>
          </w:p>
        </w:tc>
      </w:tr>
    </w:tbl>
    <w:p w:rsidR="000B3FB2" w:rsidRDefault="000B3FB2"/>
    <w:p w:rsidR="002E5D2C" w:rsidRDefault="002E5D2C" w:rsidP="002E5D2C">
      <w:pPr>
        <w:pStyle w:val="a3"/>
        <w:tabs>
          <w:tab w:val="clear" w:pos="4153"/>
          <w:tab w:val="clear" w:pos="8306"/>
        </w:tabs>
        <w:ind w:right="-2"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E5D2C" w:rsidRPr="003E384A" w:rsidRDefault="002E5D2C" w:rsidP="002E5D2C">
      <w:pPr>
        <w:pStyle w:val="a7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C64362">
        <w:rPr>
          <w:sz w:val="28"/>
          <w:szCs w:val="28"/>
        </w:rPr>
        <w:t>"</w:t>
      </w:r>
      <w:r w:rsidRPr="005049EC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5049E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049EC">
        <w:rPr>
          <w:sz w:val="28"/>
          <w:szCs w:val="28"/>
        </w:rPr>
        <w:t xml:space="preserve">в статью </w:t>
      </w:r>
      <w:r>
        <w:rPr>
          <w:sz w:val="28"/>
          <w:szCs w:val="28"/>
        </w:rPr>
        <w:t>4</w:t>
      </w:r>
      <w:r w:rsidRPr="005049EC">
        <w:rPr>
          <w:sz w:val="28"/>
          <w:szCs w:val="28"/>
        </w:rPr>
        <w:t xml:space="preserve"> Закона Приморского края "О </w:t>
      </w:r>
      <w:r>
        <w:rPr>
          <w:sz w:val="28"/>
          <w:szCs w:val="28"/>
        </w:rPr>
        <w:t>прожиточном минимуме</w:t>
      </w:r>
      <w:r w:rsidRPr="005049E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049EC">
        <w:rPr>
          <w:sz w:val="28"/>
          <w:szCs w:val="28"/>
        </w:rPr>
        <w:t>в Приморском крае"</w:t>
      </w:r>
      <w:r w:rsidRPr="003E384A">
        <w:rPr>
          <w:sz w:val="28"/>
          <w:szCs w:val="28"/>
        </w:rPr>
        <w:t>.</w:t>
      </w:r>
    </w:p>
    <w:p w:rsidR="002E5D2C" w:rsidRPr="003E384A" w:rsidRDefault="002E5D2C" w:rsidP="002E5D2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E5D2C" w:rsidRDefault="002E5D2C" w:rsidP="002E5D2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E5D2C" w:rsidRDefault="002E5D2C" w:rsidP="002E5D2C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2E5D2C" w:rsidRDefault="002E5D2C" w:rsidP="002E5D2C">
      <w:r>
        <w:t>Законодательного Собрания                                                          С.А. Кузьменко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185" w:rsidRDefault="00F35185">
      <w:r>
        <w:separator/>
      </w:r>
    </w:p>
  </w:endnote>
  <w:endnote w:type="continuationSeparator" w:id="0">
    <w:p w:rsidR="00F35185" w:rsidRDefault="00F3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185" w:rsidRDefault="00F35185">
      <w:r>
        <w:separator/>
      </w:r>
    </w:p>
  </w:footnote>
  <w:footnote w:type="continuationSeparator" w:id="0">
    <w:p w:rsidR="00F35185" w:rsidRDefault="00F35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D2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E5D2C"/>
    <w:rsid w:val="00317520"/>
    <w:rsid w:val="003325F4"/>
    <w:rsid w:val="00392E21"/>
    <w:rsid w:val="004529F0"/>
    <w:rsid w:val="00480C9D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3518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03D1120-4A18-4B7C-BB54-B4CB8953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E5D2C"/>
    <w:rPr>
      <w:sz w:val="20"/>
    </w:rPr>
  </w:style>
  <w:style w:type="character" w:customStyle="1" w:styleId="a8">
    <w:name w:val="Основной текст Знак"/>
    <w:basedOn w:val="a0"/>
    <w:link w:val="a7"/>
    <w:rsid w:val="002E5D2C"/>
  </w:style>
  <w:style w:type="character" w:customStyle="1" w:styleId="a4">
    <w:name w:val="Верхний колонтитул Знак"/>
    <w:link w:val="a3"/>
    <w:uiPriority w:val="99"/>
    <w:rsid w:val="002E5D2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2019-04-25T05:00:00Z</cp:lastPrinted>
  <dcterms:created xsi:type="dcterms:W3CDTF">2019-04-23T06:53:00Z</dcterms:created>
  <dcterms:modified xsi:type="dcterms:W3CDTF">2019-04-25T05:00:00Z</dcterms:modified>
</cp:coreProperties>
</file>