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89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A1B5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1B5A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1B5A" w:rsidRPr="006A1B5A">
              <w:rPr>
                <w:szCs w:val="28"/>
              </w:rPr>
              <w:t>1432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A1B5A" w:rsidRDefault="006A1B5A" w:rsidP="006A1B5A">
            <w:pPr>
              <w:ind w:left="-108"/>
              <w:jc w:val="both"/>
            </w:pPr>
            <w:r w:rsidRPr="00D80628">
              <w:rPr>
                <w:szCs w:val="28"/>
              </w:rPr>
              <w:t xml:space="preserve">О законодательной инициативе Брянской областной Думы </w:t>
            </w:r>
            <w:r>
              <w:rPr>
                <w:szCs w:val="28"/>
              </w:rPr>
              <w:br/>
            </w:r>
            <w:r w:rsidRPr="00D80628">
              <w:rPr>
                <w:szCs w:val="28"/>
              </w:rPr>
              <w:t xml:space="preserve">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</w:t>
            </w:r>
            <w:proofErr w:type="spellStart"/>
            <w:r w:rsidRPr="00D80628">
              <w:rPr>
                <w:szCs w:val="28"/>
              </w:rPr>
              <w:t>спирто</w:t>
            </w:r>
            <w:proofErr w:type="spellEnd"/>
            <w:r w:rsidRPr="00D80628">
              <w:rPr>
                <w:szCs w:val="28"/>
              </w:rPr>
              <w:t xml:space="preserve">-содержащей продукции и </w:t>
            </w:r>
            <w:r>
              <w:rPr>
                <w:szCs w:val="28"/>
              </w:rPr>
              <w:br/>
            </w:r>
            <w:r w:rsidRPr="00D80628">
              <w:rPr>
                <w:szCs w:val="28"/>
              </w:rPr>
              <w:t>об ограничении пот</w:t>
            </w:r>
            <w:r>
              <w:rPr>
                <w:szCs w:val="28"/>
              </w:rPr>
              <w:t>реб-</w:t>
            </w:r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ления</w:t>
            </w:r>
            <w:proofErr w:type="spellEnd"/>
            <w:r>
              <w:rPr>
                <w:szCs w:val="28"/>
              </w:rPr>
              <w:t xml:space="preserve"> (распития) алкогольной </w:t>
            </w:r>
            <w:r w:rsidRPr="00D80628">
              <w:rPr>
                <w:szCs w:val="28"/>
              </w:rPr>
              <w:t>продукции"</w:t>
            </w:r>
          </w:p>
        </w:tc>
      </w:tr>
    </w:tbl>
    <w:p w:rsidR="000B3FB2" w:rsidRDefault="000B3FB2"/>
    <w:p w:rsidR="006A1B5A" w:rsidRDefault="006A1B5A" w:rsidP="006A1B5A">
      <w:pPr>
        <w:ind w:firstLine="709"/>
        <w:jc w:val="both"/>
      </w:pPr>
      <w:r>
        <w:t>Рассмотрев и обсудив законодательную инициативу</w:t>
      </w:r>
      <w:r w:rsidRPr="00DB7061">
        <w:rPr>
          <w:sz w:val="27"/>
          <w:szCs w:val="27"/>
        </w:rPr>
        <w:t xml:space="preserve"> </w:t>
      </w:r>
      <w:r w:rsidRPr="00DB7061">
        <w:t>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, Законодательное Собрание Приморского края</w:t>
      </w:r>
    </w:p>
    <w:p w:rsidR="006A1B5A" w:rsidRDefault="006A1B5A" w:rsidP="006A1B5A"/>
    <w:p w:rsidR="006A1B5A" w:rsidRPr="00B906C5" w:rsidRDefault="006A1B5A" w:rsidP="006A1B5A">
      <w:r w:rsidRPr="00B906C5">
        <w:t>ПОСТАНОВЛЯЕТ:</w:t>
      </w:r>
    </w:p>
    <w:p w:rsidR="006A1B5A" w:rsidRPr="00B906C5" w:rsidRDefault="006A1B5A" w:rsidP="006A1B5A"/>
    <w:p w:rsidR="006A1B5A" w:rsidRDefault="006A1B5A" w:rsidP="006A1B5A">
      <w:pPr>
        <w:ind w:firstLine="709"/>
        <w:jc w:val="both"/>
      </w:pPr>
      <w:r>
        <w:t>1.Поддержать законодательную инициативу</w:t>
      </w:r>
      <w:r w:rsidRPr="00DB7061">
        <w:rPr>
          <w:sz w:val="27"/>
          <w:szCs w:val="27"/>
        </w:rPr>
        <w:t xml:space="preserve"> </w:t>
      </w:r>
      <w:r w:rsidRPr="00DB7061">
        <w:t>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.</w:t>
      </w:r>
    </w:p>
    <w:p w:rsidR="006A1B5A" w:rsidRDefault="006A1B5A" w:rsidP="006A1B5A">
      <w:pPr>
        <w:jc w:val="both"/>
      </w:pPr>
    </w:p>
    <w:p w:rsidR="006A1B5A" w:rsidRDefault="006A1B5A" w:rsidP="006A1B5A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</w:t>
      </w:r>
      <w:r w:rsidRPr="00DB7061">
        <w:t xml:space="preserve"> Брянск</w:t>
      </w:r>
      <w:r>
        <w:t>ую</w:t>
      </w:r>
      <w:r w:rsidRPr="00DB7061">
        <w:t xml:space="preserve"> областн</w:t>
      </w:r>
      <w:r>
        <w:t>ую</w:t>
      </w:r>
      <w:r w:rsidRPr="00DB7061">
        <w:t xml:space="preserve"> Дум</w:t>
      </w:r>
      <w:r>
        <w:t>у.</w:t>
      </w:r>
    </w:p>
    <w:p w:rsidR="006A1B5A" w:rsidRDefault="006A1B5A" w:rsidP="006A1B5A">
      <w:pPr>
        <w:ind w:firstLine="709"/>
        <w:jc w:val="both"/>
        <w:rPr>
          <w:szCs w:val="28"/>
        </w:rPr>
      </w:pPr>
      <w:bookmarkStart w:id="0" w:name="_GoBack"/>
      <w:bookmarkEnd w:id="0"/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6A1B5A" w:rsidRDefault="006A1B5A" w:rsidP="006A1B5A">
      <w:pPr>
        <w:jc w:val="both"/>
        <w:rPr>
          <w:szCs w:val="28"/>
        </w:rPr>
      </w:pPr>
    </w:p>
    <w:p w:rsidR="006A1B5A" w:rsidRDefault="006A1B5A" w:rsidP="006A1B5A">
      <w:pPr>
        <w:jc w:val="both"/>
        <w:rPr>
          <w:szCs w:val="28"/>
        </w:rPr>
      </w:pPr>
    </w:p>
    <w:p w:rsidR="006A1B5A" w:rsidRPr="00B906C5" w:rsidRDefault="006A1B5A" w:rsidP="006A1B5A"/>
    <w:p w:rsidR="006A1B5A" w:rsidRPr="00B906C5" w:rsidRDefault="006A1B5A" w:rsidP="006A1B5A">
      <w:r w:rsidRPr="00B906C5">
        <w:t>Председатель</w:t>
      </w:r>
      <w:r>
        <w:t>ствующий на заседании</w:t>
      </w:r>
    </w:p>
    <w:p w:rsidR="006A1B5A" w:rsidRPr="00B906C5" w:rsidRDefault="006A1B5A" w:rsidP="006A1B5A">
      <w:r w:rsidRPr="00B906C5">
        <w:t xml:space="preserve">Законодательного Собрания                               </w:t>
      </w:r>
      <w:r>
        <w:t xml:space="preserve">                        </w:t>
      </w:r>
      <w:r w:rsidRPr="00B906C5">
        <w:t xml:space="preserve">   </w:t>
      </w:r>
      <w:r>
        <w:t>С.А</w:t>
      </w:r>
      <w:r w:rsidRPr="00B906C5">
        <w:t xml:space="preserve">. </w:t>
      </w:r>
      <w:r>
        <w:t>Кузьменко</w:t>
      </w:r>
    </w:p>
    <w:p w:rsidR="006A1B5A" w:rsidRDefault="006A1B5A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A1B5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3BD" w:rsidRDefault="004F43BD">
      <w:r>
        <w:separator/>
      </w:r>
    </w:p>
  </w:endnote>
  <w:endnote w:type="continuationSeparator" w:id="0">
    <w:p w:rsidR="004F43BD" w:rsidRDefault="004F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3BD" w:rsidRDefault="004F43BD">
      <w:r>
        <w:separator/>
      </w:r>
    </w:p>
  </w:footnote>
  <w:footnote w:type="continuationSeparator" w:id="0">
    <w:p w:rsidR="004F43BD" w:rsidRDefault="004F4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6A1B5A" w:rsidP="006A1B5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B5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F43BD"/>
    <w:rsid w:val="005129A5"/>
    <w:rsid w:val="005A2677"/>
    <w:rsid w:val="005A6019"/>
    <w:rsid w:val="005E6130"/>
    <w:rsid w:val="00662565"/>
    <w:rsid w:val="00695A4A"/>
    <w:rsid w:val="006A1B5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3AA3A"/>
  <w15:docId w15:val="{9228F017-D8CB-4053-BAFF-3C8D200A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A1B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2019-04-23T06:21:00Z</cp:lastPrinted>
  <dcterms:created xsi:type="dcterms:W3CDTF">2019-04-23T06:20:00Z</dcterms:created>
  <dcterms:modified xsi:type="dcterms:W3CDTF">2019-04-23T06:21:00Z</dcterms:modified>
</cp:coreProperties>
</file>