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25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0568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5685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5685" w:rsidRPr="00E05685">
              <w:rPr>
                <w:szCs w:val="28"/>
              </w:rPr>
              <w:t>1431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05685" w:rsidRDefault="00E05685" w:rsidP="00E05685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>
              <w:t>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изменений в </w:t>
            </w:r>
            <w:r>
              <w:rPr>
                <w:szCs w:val="28"/>
              </w:rPr>
              <w:t>статью 3 Закона Приморского края "Об охране атмосферного воздуха на территории Приморского края"</w:t>
            </w:r>
          </w:p>
        </w:tc>
      </w:tr>
    </w:tbl>
    <w:p w:rsidR="000B3FB2" w:rsidRDefault="000B3FB2"/>
    <w:p w:rsidR="00E05685" w:rsidRPr="00B906C5" w:rsidRDefault="00E05685" w:rsidP="00E05685">
      <w:pPr>
        <w:ind w:firstLine="709"/>
      </w:pPr>
      <w:r w:rsidRPr="00B906C5">
        <w:t>Законодательное Собрание Приморского края</w:t>
      </w:r>
    </w:p>
    <w:p w:rsidR="00E05685" w:rsidRPr="00B906C5" w:rsidRDefault="00E05685" w:rsidP="00E05685"/>
    <w:p w:rsidR="00E05685" w:rsidRPr="00B906C5" w:rsidRDefault="00E05685" w:rsidP="00E05685">
      <w:r w:rsidRPr="00B906C5">
        <w:t>ПОСТАНОВЛЯЕТ:</w:t>
      </w:r>
    </w:p>
    <w:p w:rsidR="00E05685" w:rsidRPr="00B906C5" w:rsidRDefault="00E05685" w:rsidP="00E05685"/>
    <w:p w:rsidR="00E05685" w:rsidRPr="00B906C5" w:rsidRDefault="00E05685" w:rsidP="00E05685">
      <w:pPr>
        <w:ind w:firstLine="709"/>
        <w:jc w:val="both"/>
      </w:pPr>
      <w:r w:rsidRPr="00B906C5">
        <w:t xml:space="preserve">1.Принять проект закона </w:t>
      </w:r>
      <w:r>
        <w:t>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в </w:t>
      </w:r>
      <w:r>
        <w:rPr>
          <w:szCs w:val="28"/>
        </w:rPr>
        <w:t xml:space="preserve">статью 3 Закона Приморского края "Об охране атмосферного воздуха на территории Приморского края" </w:t>
      </w:r>
      <w:r w:rsidRPr="00B906C5">
        <w:t>в первом чтении.</w:t>
      </w:r>
    </w:p>
    <w:p w:rsidR="00E05685" w:rsidRPr="00B906C5" w:rsidRDefault="00E05685" w:rsidP="00E05685">
      <w:pPr>
        <w:ind w:firstLine="709"/>
        <w:jc w:val="both"/>
      </w:pPr>
    </w:p>
    <w:p w:rsidR="00E05685" w:rsidRPr="00B906C5" w:rsidRDefault="00E05685" w:rsidP="00E05685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6</w:t>
      </w:r>
      <w:r w:rsidRPr="00B906C5">
        <w:t xml:space="preserve"> </w:t>
      </w:r>
      <w:r>
        <w:t>мая</w:t>
      </w:r>
      <w:r w:rsidRPr="00B906C5">
        <w:t xml:space="preserve"> 201</w:t>
      </w:r>
      <w:r>
        <w:t>9</w:t>
      </w:r>
      <w:r w:rsidRPr="00B906C5">
        <w:t xml:space="preserve"> года.</w:t>
      </w:r>
    </w:p>
    <w:p w:rsidR="00E05685" w:rsidRPr="00B906C5" w:rsidRDefault="00E05685" w:rsidP="00E05685">
      <w:pPr>
        <w:ind w:firstLine="709"/>
        <w:jc w:val="both"/>
      </w:pPr>
    </w:p>
    <w:p w:rsidR="00E05685" w:rsidRPr="00B906C5" w:rsidRDefault="00E05685" w:rsidP="00E05685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05685" w:rsidRPr="00B906C5" w:rsidRDefault="00E05685" w:rsidP="00E05685">
      <w:pPr>
        <w:ind w:firstLine="709"/>
        <w:jc w:val="both"/>
      </w:pPr>
    </w:p>
    <w:p w:rsidR="00E05685" w:rsidRPr="00B906C5" w:rsidRDefault="00E05685" w:rsidP="00E05685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E05685" w:rsidRPr="00B906C5" w:rsidRDefault="00E05685" w:rsidP="00E05685">
      <w:pPr>
        <w:jc w:val="both"/>
      </w:pPr>
      <w:bookmarkStart w:id="0" w:name="_GoBack"/>
      <w:bookmarkEnd w:id="0"/>
    </w:p>
    <w:p w:rsidR="00E05685" w:rsidRPr="00B906C5" w:rsidRDefault="00E05685" w:rsidP="00E05685"/>
    <w:p w:rsidR="00E05685" w:rsidRPr="00B906C5" w:rsidRDefault="00E05685" w:rsidP="00E05685"/>
    <w:p w:rsidR="00E05685" w:rsidRPr="00B906C5" w:rsidRDefault="00E05685" w:rsidP="00E05685">
      <w:r w:rsidRPr="00B906C5">
        <w:t>Председатель</w:t>
      </w:r>
      <w:r>
        <w:t>ствующий на заседании</w:t>
      </w:r>
    </w:p>
    <w:p w:rsidR="00E05685" w:rsidRPr="00B906C5" w:rsidRDefault="00E05685" w:rsidP="00E05685">
      <w:r w:rsidRPr="00B906C5">
        <w:t xml:space="preserve">Законодательного Собрания                                            </w:t>
      </w:r>
      <w:r>
        <w:t xml:space="preserve">              С.А. Кузьменко</w:t>
      </w:r>
    </w:p>
    <w:p w:rsidR="00E05685" w:rsidRDefault="00E05685" w:rsidP="00E05685"/>
    <w:p w:rsidR="00E05685" w:rsidRDefault="00E05685" w:rsidP="00E05685"/>
    <w:p w:rsidR="00E05685" w:rsidRDefault="00E05685" w:rsidP="00E05685"/>
    <w:p w:rsidR="00E05685" w:rsidRDefault="00E05685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A8D" w:rsidRDefault="00C02A8D">
      <w:r>
        <w:separator/>
      </w:r>
    </w:p>
  </w:endnote>
  <w:endnote w:type="continuationSeparator" w:id="0">
    <w:p w:rsidR="00C02A8D" w:rsidRDefault="00C0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A8D" w:rsidRDefault="00C02A8D">
      <w:r>
        <w:separator/>
      </w:r>
    </w:p>
  </w:footnote>
  <w:footnote w:type="continuationSeparator" w:id="0">
    <w:p w:rsidR="00C02A8D" w:rsidRDefault="00C02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568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02A8D"/>
    <w:rsid w:val="00C20E8F"/>
    <w:rsid w:val="00CA7E54"/>
    <w:rsid w:val="00CE19DF"/>
    <w:rsid w:val="00D02716"/>
    <w:rsid w:val="00D55F85"/>
    <w:rsid w:val="00DF01B2"/>
    <w:rsid w:val="00E05685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1C77C"/>
  <w15:docId w15:val="{E2DCF595-F2D2-4FDE-9ADA-20D69223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4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2019-04-23T06:07:00Z</dcterms:created>
  <dcterms:modified xsi:type="dcterms:W3CDTF">2019-04-23T06:11:00Z</dcterms:modified>
</cp:coreProperties>
</file>