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179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84FF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4FFE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4FFE" w:rsidRPr="00184FFE">
              <w:rPr>
                <w:szCs w:val="28"/>
              </w:rPr>
              <w:t>1430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84FFE" w:rsidRDefault="00184FFE" w:rsidP="00184FFE">
            <w:pPr>
              <w:ind w:left="-108"/>
              <w:jc w:val="both"/>
            </w:pPr>
            <w:r w:rsidRPr="00184FFE">
              <w:t>О проекте закона Приморского края "О внесении изменений в статью 3 Закона Приморского края "Об охране окружающей среды в Приморском крае"</w:t>
            </w:r>
          </w:p>
        </w:tc>
      </w:tr>
    </w:tbl>
    <w:p w:rsidR="000B3FB2" w:rsidRDefault="000B3FB2"/>
    <w:p w:rsidR="00184FFE" w:rsidRPr="00B906C5" w:rsidRDefault="00184FFE" w:rsidP="00184FFE">
      <w:pPr>
        <w:ind w:firstLine="709"/>
      </w:pPr>
      <w:r w:rsidRPr="00B906C5">
        <w:t>Законодательное Собрание Приморского края</w:t>
      </w:r>
    </w:p>
    <w:p w:rsidR="00184FFE" w:rsidRPr="00B906C5" w:rsidRDefault="00184FFE" w:rsidP="00184FFE"/>
    <w:p w:rsidR="00184FFE" w:rsidRPr="00B906C5" w:rsidRDefault="00184FFE" w:rsidP="00184FFE">
      <w:r w:rsidRPr="00B906C5">
        <w:t>ПОСТАНОВЛЯЕТ:</w:t>
      </w:r>
    </w:p>
    <w:p w:rsidR="00184FFE" w:rsidRPr="00B906C5" w:rsidRDefault="00184FFE" w:rsidP="00184FFE"/>
    <w:p w:rsidR="00184FFE" w:rsidRPr="00B906C5" w:rsidRDefault="00184FFE" w:rsidP="00184FFE">
      <w:pPr>
        <w:ind w:firstLine="709"/>
        <w:jc w:val="both"/>
      </w:pPr>
      <w:r w:rsidRPr="00B906C5">
        <w:t xml:space="preserve">1.Принять проект закона </w:t>
      </w:r>
      <w:r>
        <w:t>Приморского края "</w:t>
      </w:r>
      <w:r>
        <w:rPr>
          <w:szCs w:val="28"/>
        </w:rPr>
        <w:t>О</w:t>
      </w:r>
      <w:r w:rsidRPr="00047978">
        <w:rPr>
          <w:szCs w:val="28"/>
        </w:rPr>
        <w:t xml:space="preserve"> внесении изменений в </w:t>
      </w:r>
      <w:r>
        <w:rPr>
          <w:szCs w:val="28"/>
        </w:rPr>
        <w:t>статью 3 Закона Приморского края "Об охране окружающей среды в Приморском крае"</w:t>
      </w:r>
      <w:r w:rsidRPr="00B906C5">
        <w:t xml:space="preserve"> в первом чтении.</w:t>
      </w:r>
    </w:p>
    <w:p w:rsidR="00184FFE" w:rsidRPr="00B906C5" w:rsidRDefault="00184FFE" w:rsidP="00184FFE">
      <w:pPr>
        <w:ind w:firstLine="709"/>
        <w:jc w:val="both"/>
      </w:pPr>
    </w:p>
    <w:p w:rsidR="00184FFE" w:rsidRPr="00B906C5" w:rsidRDefault="00184FFE" w:rsidP="00184FFE">
      <w:pPr>
        <w:ind w:firstLine="709"/>
        <w:jc w:val="both"/>
      </w:pPr>
      <w:r w:rsidRPr="00B906C5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6</w:t>
      </w:r>
      <w:r w:rsidRPr="00B906C5">
        <w:t xml:space="preserve"> </w:t>
      </w:r>
      <w:r>
        <w:t>мая</w:t>
      </w:r>
      <w:r w:rsidRPr="00B906C5">
        <w:t xml:space="preserve"> 201</w:t>
      </w:r>
      <w:r>
        <w:t>9</w:t>
      </w:r>
      <w:r w:rsidRPr="00B906C5">
        <w:t xml:space="preserve"> года.</w:t>
      </w:r>
    </w:p>
    <w:p w:rsidR="00184FFE" w:rsidRPr="00B906C5" w:rsidRDefault="00184FFE" w:rsidP="00184FFE">
      <w:pPr>
        <w:ind w:firstLine="709"/>
        <w:jc w:val="both"/>
      </w:pPr>
    </w:p>
    <w:p w:rsidR="00184FFE" w:rsidRPr="00B906C5" w:rsidRDefault="00184FFE" w:rsidP="00184FFE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84FFE" w:rsidRPr="00B906C5" w:rsidRDefault="00184FFE" w:rsidP="00184FFE">
      <w:pPr>
        <w:ind w:firstLine="709"/>
        <w:jc w:val="both"/>
      </w:pPr>
    </w:p>
    <w:p w:rsidR="00184FFE" w:rsidRPr="00B906C5" w:rsidRDefault="00184FFE" w:rsidP="00184FFE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184FFE" w:rsidRPr="00B906C5" w:rsidRDefault="00184FFE" w:rsidP="00184FFE">
      <w:pPr>
        <w:jc w:val="both"/>
      </w:pPr>
    </w:p>
    <w:p w:rsidR="00184FFE" w:rsidRPr="00B906C5" w:rsidRDefault="00184FFE" w:rsidP="00184FFE"/>
    <w:p w:rsidR="00184FFE" w:rsidRPr="00B906C5" w:rsidRDefault="00184FFE" w:rsidP="00184FFE"/>
    <w:p w:rsidR="00184FFE" w:rsidRPr="00B906C5" w:rsidRDefault="00184FFE" w:rsidP="00184FFE">
      <w:r w:rsidRPr="00B906C5">
        <w:t>Председатель</w:t>
      </w:r>
      <w:r>
        <w:t>ствующий на заседании</w:t>
      </w:r>
    </w:p>
    <w:p w:rsidR="00184FFE" w:rsidRPr="00B906C5" w:rsidRDefault="00184FFE" w:rsidP="00184FFE">
      <w:r w:rsidRPr="00B906C5">
        <w:t xml:space="preserve">Законодательного Собрания                                            </w:t>
      </w:r>
      <w:r>
        <w:t xml:space="preserve">              С.А. Кузьменко</w:t>
      </w:r>
    </w:p>
    <w:p w:rsidR="00184FFE" w:rsidRDefault="00184FFE" w:rsidP="00184FFE"/>
    <w:p w:rsidR="00184FFE" w:rsidRDefault="00184FFE" w:rsidP="00184FFE"/>
    <w:p w:rsidR="00184FFE" w:rsidRDefault="00184FFE" w:rsidP="00184FFE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427" w:rsidRDefault="00ED4427">
      <w:r>
        <w:separator/>
      </w:r>
    </w:p>
  </w:endnote>
  <w:endnote w:type="continuationSeparator" w:id="0">
    <w:p w:rsidR="00ED4427" w:rsidRDefault="00ED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427" w:rsidRDefault="00ED4427">
      <w:r>
        <w:separator/>
      </w:r>
    </w:p>
  </w:footnote>
  <w:footnote w:type="continuationSeparator" w:id="0">
    <w:p w:rsidR="00ED4427" w:rsidRDefault="00ED4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4FFE"/>
    <w:rsid w:val="00057575"/>
    <w:rsid w:val="000B3FB2"/>
    <w:rsid w:val="000D628E"/>
    <w:rsid w:val="000E5228"/>
    <w:rsid w:val="00123119"/>
    <w:rsid w:val="001319DB"/>
    <w:rsid w:val="00155F7F"/>
    <w:rsid w:val="00184FFE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D4427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11C217-7805-49F4-BFB2-FE89821BE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2019-04-23T06:19:00Z</cp:lastPrinted>
  <dcterms:created xsi:type="dcterms:W3CDTF">2019-04-23T06:18:00Z</dcterms:created>
  <dcterms:modified xsi:type="dcterms:W3CDTF">2019-04-23T06:19:00Z</dcterms:modified>
</cp:coreProperties>
</file>