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351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4637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6379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6379" w:rsidRPr="00246379">
              <w:rPr>
                <w:szCs w:val="28"/>
              </w:rPr>
              <w:t>1427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6379" w:rsidRDefault="00246379" w:rsidP="00246379">
            <w:pPr>
              <w:ind w:left="-108"/>
              <w:jc w:val="both"/>
            </w:pPr>
            <w:r w:rsidRPr="00246379">
              <w:t>О проекте закона Приморского края "О внесении изменений в Закон Приморского края "О противодействии коррупции в Приморском крае"</w:t>
            </w:r>
          </w:p>
        </w:tc>
      </w:tr>
    </w:tbl>
    <w:p w:rsidR="00931FD6" w:rsidRDefault="00931FD6"/>
    <w:p w:rsidR="00246379" w:rsidRDefault="00246379" w:rsidP="00246379">
      <w:pPr>
        <w:ind w:firstLine="720"/>
        <w:jc w:val="both"/>
      </w:pPr>
      <w:bookmarkStart w:id="0" w:name="_GoBack"/>
      <w:bookmarkEnd w:id="0"/>
      <w:r>
        <w:t xml:space="preserve">Законодательное Собрание Приморского края </w:t>
      </w:r>
    </w:p>
    <w:p w:rsidR="00246379" w:rsidRDefault="00246379" w:rsidP="00246379"/>
    <w:p w:rsidR="00246379" w:rsidRDefault="00246379" w:rsidP="00246379">
      <w:r>
        <w:t>ПОСТАНОВЛЯЕТ:</w:t>
      </w:r>
    </w:p>
    <w:p w:rsidR="00246379" w:rsidRDefault="00246379" w:rsidP="00246379"/>
    <w:p w:rsidR="00246379" w:rsidRDefault="00246379" w:rsidP="00246379">
      <w:pPr>
        <w:ind w:firstLine="709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 xml:space="preserve">"О внесении изменений в Закон Приморского края "О противодействии коррупции в </w:t>
      </w:r>
      <w:r w:rsidRPr="007424E4">
        <w:rPr>
          <w:szCs w:val="28"/>
        </w:rPr>
        <w:t>Приморско</w:t>
      </w:r>
      <w:r>
        <w:rPr>
          <w:szCs w:val="28"/>
        </w:rPr>
        <w:t>м</w:t>
      </w:r>
      <w:r w:rsidRPr="007424E4">
        <w:rPr>
          <w:szCs w:val="28"/>
        </w:rPr>
        <w:t xml:space="preserve"> кра</w:t>
      </w:r>
      <w:r>
        <w:rPr>
          <w:szCs w:val="28"/>
        </w:rPr>
        <w:t xml:space="preserve">е" </w:t>
      </w:r>
      <w:r>
        <w:t>в первом чтении.</w:t>
      </w:r>
    </w:p>
    <w:p w:rsidR="00246379" w:rsidRDefault="00246379" w:rsidP="00246379">
      <w:pPr>
        <w:ind w:right="-144" w:firstLine="720"/>
        <w:jc w:val="both"/>
      </w:pPr>
    </w:p>
    <w:p w:rsidR="00246379" w:rsidRDefault="00246379" w:rsidP="0024637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6 мая 2019 года.</w:t>
      </w:r>
    </w:p>
    <w:p w:rsidR="00246379" w:rsidRDefault="00246379" w:rsidP="00246379">
      <w:pPr>
        <w:ind w:firstLine="720"/>
        <w:jc w:val="both"/>
      </w:pPr>
    </w:p>
    <w:p w:rsidR="00246379" w:rsidRDefault="00246379" w:rsidP="00246379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6379" w:rsidRDefault="00246379" w:rsidP="00246379">
      <w:pPr>
        <w:ind w:firstLine="720"/>
        <w:jc w:val="both"/>
      </w:pPr>
    </w:p>
    <w:p w:rsidR="00246379" w:rsidRPr="006C285D" w:rsidRDefault="00246379" w:rsidP="00246379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6379" w:rsidRDefault="00246379" w:rsidP="00246379">
      <w:pPr>
        <w:jc w:val="both"/>
      </w:pPr>
    </w:p>
    <w:p w:rsidR="00246379" w:rsidRDefault="00246379" w:rsidP="00246379">
      <w:pPr>
        <w:jc w:val="both"/>
      </w:pPr>
    </w:p>
    <w:p w:rsidR="00246379" w:rsidRDefault="00246379" w:rsidP="00246379">
      <w:pPr>
        <w:jc w:val="both"/>
      </w:pPr>
    </w:p>
    <w:p w:rsidR="00246379" w:rsidRDefault="00246379" w:rsidP="00246379">
      <w:pPr>
        <w:jc w:val="both"/>
      </w:pPr>
      <w:r>
        <w:t>Председательствующий на заседании</w:t>
      </w:r>
    </w:p>
    <w:p w:rsidR="00246379" w:rsidRDefault="00246379" w:rsidP="0024637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1B4" w:rsidRDefault="001B01B4">
      <w:r>
        <w:separator/>
      </w:r>
    </w:p>
  </w:endnote>
  <w:endnote w:type="continuationSeparator" w:id="0">
    <w:p w:rsidR="001B01B4" w:rsidRDefault="001B0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1B4" w:rsidRDefault="001B01B4">
      <w:r>
        <w:separator/>
      </w:r>
    </w:p>
  </w:footnote>
  <w:footnote w:type="continuationSeparator" w:id="0">
    <w:p w:rsidR="001B01B4" w:rsidRDefault="001B0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6379"/>
    <w:rsid w:val="00057575"/>
    <w:rsid w:val="000B3FB2"/>
    <w:rsid w:val="000D628E"/>
    <w:rsid w:val="000E5228"/>
    <w:rsid w:val="00123119"/>
    <w:rsid w:val="001319DB"/>
    <w:rsid w:val="00155F7F"/>
    <w:rsid w:val="001B01B4"/>
    <w:rsid w:val="001E1686"/>
    <w:rsid w:val="00240A18"/>
    <w:rsid w:val="00246379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11DF5C-B981-4377-ABF5-A74B6F739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2019-04-24T02:03:00Z</cp:lastPrinted>
  <dcterms:created xsi:type="dcterms:W3CDTF">2019-04-24T02:02:00Z</dcterms:created>
  <dcterms:modified xsi:type="dcterms:W3CDTF">2019-04-24T02:03:00Z</dcterms:modified>
</cp:coreProperties>
</file>