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604108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BD137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D1372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D1372" w:rsidRPr="00BD1372">
              <w:rPr>
                <w:szCs w:val="28"/>
              </w:rPr>
              <w:t>1426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BD1372" w:rsidP="00BD1372">
            <w:pPr>
              <w:ind w:left="-108"/>
              <w:jc w:val="both"/>
              <w:rPr>
                <w:lang w:val="en-US"/>
              </w:rPr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статью 83 </w:t>
            </w:r>
            <w:r>
              <w:rPr>
                <w:szCs w:val="28"/>
              </w:rPr>
              <w:t>Избирательного кодекса</w:t>
            </w:r>
            <w:r>
              <w:t xml:space="preserve"> Приморского края"</w:t>
            </w:r>
          </w:p>
        </w:tc>
      </w:tr>
    </w:tbl>
    <w:p w:rsidR="000B3FB2" w:rsidRDefault="000B3FB2"/>
    <w:p w:rsidR="00BD1372" w:rsidRDefault="00BD1372" w:rsidP="00BD1372">
      <w:pPr>
        <w:ind w:firstLine="720"/>
        <w:jc w:val="both"/>
      </w:pPr>
      <w:bookmarkStart w:id="0" w:name="_GoBack"/>
      <w:bookmarkEnd w:id="0"/>
      <w:r>
        <w:t xml:space="preserve">Законодательное Собрание Приморского края </w:t>
      </w:r>
    </w:p>
    <w:p w:rsidR="00BD1372" w:rsidRDefault="00BD1372" w:rsidP="00BD1372"/>
    <w:p w:rsidR="00BD1372" w:rsidRDefault="00BD1372" w:rsidP="00BD1372">
      <w:r>
        <w:t>ПОСТАНОВЛЯЕТ:</w:t>
      </w:r>
    </w:p>
    <w:p w:rsidR="00BD1372" w:rsidRDefault="00BD1372" w:rsidP="00BD1372"/>
    <w:p w:rsidR="00BD1372" w:rsidRDefault="00BD1372" w:rsidP="00BD1372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 xml:space="preserve">О внесении изменений в статью 83 </w:t>
      </w:r>
      <w:r>
        <w:rPr>
          <w:szCs w:val="28"/>
        </w:rPr>
        <w:t xml:space="preserve">Избирательного кодекса </w:t>
      </w:r>
      <w:r>
        <w:t>Приморского края" в первом чтении.</w:t>
      </w:r>
    </w:p>
    <w:p w:rsidR="00BD1372" w:rsidRDefault="00BD1372" w:rsidP="00BD1372">
      <w:pPr>
        <w:ind w:right="-144" w:firstLine="720"/>
        <w:jc w:val="both"/>
      </w:pPr>
    </w:p>
    <w:p w:rsidR="00BD1372" w:rsidRDefault="00BD1372" w:rsidP="00BD1372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6 мая 2019 года.</w:t>
      </w:r>
    </w:p>
    <w:p w:rsidR="00BD1372" w:rsidRDefault="00BD1372" w:rsidP="00BD1372">
      <w:pPr>
        <w:ind w:firstLine="720"/>
        <w:jc w:val="both"/>
      </w:pPr>
    </w:p>
    <w:p w:rsidR="00BD1372" w:rsidRDefault="00BD1372" w:rsidP="00BD1372">
      <w:pPr>
        <w:ind w:firstLine="720"/>
        <w:jc w:val="both"/>
      </w:pPr>
      <w:r>
        <w:t>3.Комитету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D1372" w:rsidRDefault="00BD1372" w:rsidP="00BD1372">
      <w:pPr>
        <w:ind w:firstLine="720"/>
        <w:jc w:val="both"/>
      </w:pPr>
    </w:p>
    <w:p w:rsidR="00BD1372" w:rsidRPr="006C285D" w:rsidRDefault="00BD1372" w:rsidP="00BD1372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BD1372" w:rsidRDefault="00BD1372" w:rsidP="00BD1372">
      <w:pPr>
        <w:jc w:val="both"/>
      </w:pPr>
    </w:p>
    <w:p w:rsidR="00BD1372" w:rsidRDefault="00BD1372" w:rsidP="00BD1372">
      <w:pPr>
        <w:jc w:val="both"/>
      </w:pPr>
    </w:p>
    <w:p w:rsidR="00BD1372" w:rsidRDefault="00BD1372" w:rsidP="00BD1372">
      <w:pPr>
        <w:jc w:val="both"/>
      </w:pPr>
    </w:p>
    <w:p w:rsidR="00BD1372" w:rsidRDefault="00BD1372" w:rsidP="00BD1372">
      <w:pPr>
        <w:jc w:val="both"/>
      </w:pPr>
      <w:r>
        <w:t>Председательствующий на заседании</w:t>
      </w:r>
    </w:p>
    <w:p w:rsidR="00BD1372" w:rsidRDefault="00BD1372" w:rsidP="00BD137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A72" w:rsidRDefault="00F82A72">
      <w:r>
        <w:separator/>
      </w:r>
    </w:p>
  </w:endnote>
  <w:endnote w:type="continuationSeparator" w:id="0">
    <w:p w:rsidR="00F82A72" w:rsidRDefault="00F82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A72" w:rsidRDefault="00F82A72">
      <w:r>
        <w:separator/>
      </w:r>
    </w:p>
  </w:footnote>
  <w:footnote w:type="continuationSeparator" w:id="0">
    <w:p w:rsidR="00F82A72" w:rsidRDefault="00F82A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137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BD1372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  <w:rsid w:val="00F8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7C41207-5303-42C3-A3CE-425DE97B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2019-04-23T23:33:00Z</cp:lastPrinted>
  <dcterms:created xsi:type="dcterms:W3CDTF">2019-04-23T23:32:00Z</dcterms:created>
  <dcterms:modified xsi:type="dcterms:W3CDTF">2019-04-23T23:33:00Z</dcterms:modified>
</cp:coreProperties>
</file>